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2E3" w:rsidRDefault="00F952E3" w:rsidP="00964418">
      <w:pPr>
        <w:pStyle w:val="BodyTextIndent2"/>
        <w:tabs>
          <w:tab w:val="left" w:pos="6747"/>
        </w:tabs>
        <w:spacing w:line="240" w:lineRule="auto"/>
        <w:ind w:left="0"/>
        <w:rPr>
          <w:b/>
          <w:bCs/>
          <w:sz w:val="36"/>
          <w:szCs w:val="36"/>
        </w:rPr>
      </w:pPr>
      <w:r>
        <w:t xml:space="preserve">                                                                                                      </w:t>
      </w:r>
    </w:p>
    <w:p w:rsidR="00F952E3" w:rsidRDefault="00F952E3" w:rsidP="00964418">
      <w:pPr>
        <w:ind w:firstLine="700"/>
        <w:jc w:val="center"/>
      </w:pPr>
      <w:r>
        <w:t>Муниципальное бюджетное образовательное учреждение</w:t>
      </w:r>
    </w:p>
    <w:p w:rsidR="00F952E3" w:rsidRDefault="00F952E3" w:rsidP="00964418">
      <w:pPr>
        <w:ind w:firstLine="700"/>
        <w:jc w:val="center"/>
      </w:pPr>
      <w:r>
        <w:t>Родниковская средняя общеобразовательная школа</w:t>
      </w:r>
    </w:p>
    <w:p w:rsidR="00F952E3" w:rsidRPr="00624A4D" w:rsidRDefault="00F952E3" w:rsidP="00964418">
      <w:pPr>
        <w:ind w:firstLine="700"/>
        <w:jc w:val="center"/>
      </w:pPr>
      <w:r>
        <w:t>Алексеевского муниципального района Республики Татарстан</w:t>
      </w:r>
    </w:p>
    <w:p w:rsidR="00F952E3" w:rsidRPr="00FF2CB2" w:rsidRDefault="00F952E3" w:rsidP="00964418">
      <w:pPr>
        <w:pStyle w:val="BodyTextIndent2"/>
        <w:tabs>
          <w:tab w:val="left" w:pos="6747"/>
        </w:tabs>
        <w:ind w:left="0"/>
        <w:jc w:val="center"/>
      </w:pPr>
    </w:p>
    <w:p w:rsidR="00F952E3" w:rsidRDefault="00F952E3" w:rsidP="00964418">
      <w:pPr>
        <w:pStyle w:val="BodyTextIndent2"/>
        <w:tabs>
          <w:tab w:val="left" w:pos="6747"/>
        </w:tabs>
        <w:ind w:left="0"/>
        <w:jc w:val="center"/>
      </w:pPr>
    </w:p>
    <w:p w:rsidR="00F952E3" w:rsidRDefault="00F952E3" w:rsidP="00964418">
      <w:pPr>
        <w:pStyle w:val="BodyTextIndent2"/>
        <w:tabs>
          <w:tab w:val="left" w:pos="6747"/>
        </w:tabs>
        <w:ind w:left="0"/>
        <w:jc w:val="center"/>
      </w:pPr>
    </w:p>
    <w:p w:rsidR="00F952E3" w:rsidRDefault="00F952E3" w:rsidP="00964418">
      <w:pPr>
        <w:pStyle w:val="BodyTextIndent2"/>
        <w:tabs>
          <w:tab w:val="left" w:pos="6747"/>
        </w:tabs>
        <w:ind w:left="0"/>
        <w:jc w:val="center"/>
      </w:pPr>
    </w:p>
    <w:p w:rsidR="00F952E3" w:rsidRDefault="00F952E3" w:rsidP="00964418">
      <w:pPr>
        <w:pStyle w:val="BodyTextIndent2"/>
        <w:tabs>
          <w:tab w:val="left" w:pos="6747"/>
        </w:tabs>
        <w:ind w:left="0"/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Публичный отчет по итогам</w:t>
      </w:r>
      <w:r w:rsidRPr="007233D3">
        <w:rPr>
          <w:b/>
          <w:bCs/>
          <w:sz w:val="36"/>
          <w:szCs w:val="36"/>
        </w:rPr>
        <w:t xml:space="preserve"> 201</w:t>
      </w:r>
      <w:r>
        <w:rPr>
          <w:b/>
          <w:bCs/>
          <w:sz w:val="36"/>
          <w:szCs w:val="36"/>
        </w:rPr>
        <w:t>4</w:t>
      </w:r>
      <w:r w:rsidRPr="007233D3">
        <w:rPr>
          <w:b/>
          <w:bCs/>
          <w:sz w:val="36"/>
          <w:szCs w:val="36"/>
        </w:rPr>
        <w:t>-</w:t>
      </w:r>
      <w:r>
        <w:rPr>
          <w:b/>
          <w:bCs/>
          <w:sz w:val="36"/>
          <w:szCs w:val="36"/>
        </w:rPr>
        <w:t xml:space="preserve"> 2015 года</w:t>
      </w:r>
    </w:p>
    <w:p w:rsidR="00F952E3" w:rsidRDefault="00F952E3" w:rsidP="00964418">
      <w:pPr>
        <w:pStyle w:val="BodyTextIndent2"/>
        <w:tabs>
          <w:tab w:val="left" w:pos="6747"/>
        </w:tabs>
        <w:ind w:left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МБОУ Родниковской СОШ</w:t>
      </w:r>
    </w:p>
    <w:p w:rsidR="00F952E3" w:rsidRDefault="00F952E3" w:rsidP="00964418">
      <w:pPr>
        <w:pStyle w:val="BodyTextIndent2"/>
        <w:tabs>
          <w:tab w:val="left" w:pos="6747"/>
        </w:tabs>
        <w:ind w:left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Алексеевского муниципального района </w:t>
      </w:r>
    </w:p>
    <w:p w:rsidR="00F952E3" w:rsidRDefault="00F952E3" w:rsidP="00964418">
      <w:pPr>
        <w:pStyle w:val="BodyTextIndent2"/>
        <w:tabs>
          <w:tab w:val="left" w:pos="6747"/>
        </w:tabs>
        <w:ind w:left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Татарстан</w:t>
      </w:r>
    </w:p>
    <w:p w:rsidR="00F952E3" w:rsidRDefault="00F952E3" w:rsidP="00964418">
      <w:pPr>
        <w:pStyle w:val="BodyTextIndent2"/>
        <w:tabs>
          <w:tab w:val="left" w:pos="6747"/>
        </w:tabs>
        <w:ind w:left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:rsidR="00F952E3" w:rsidRDefault="00F952E3" w:rsidP="003F2EF6">
      <w:pPr>
        <w:pStyle w:val="BodyTextIndent2"/>
        <w:tabs>
          <w:tab w:val="left" w:pos="6747"/>
        </w:tabs>
        <w:ind w:left="0"/>
      </w:pPr>
    </w:p>
    <w:p w:rsidR="00F952E3" w:rsidRDefault="00F952E3" w:rsidP="003F2EF6">
      <w:pPr>
        <w:pStyle w:val="BodyTextIndent2"/>
        <w:tabs>
          <w:tab w:val="left" w:pos="6747"/>
        </w:tabs>
        <w:ind w:left="0"/>
      </w:pPr>
    </w:p>
    <w:p w:rsidR="00F952E3" w:rsidRDefault="00F952E3" w:rsidP="003F2EF6">
      <w:pPr>
        <w:pStyle w:val="BodyTextIndent2"/>
        <w:tabs>
          <w:tab w:val="left" w:pos="6747"/>
        </w:tabs>
        <w:ind w:left="0"/>
      </w:pPr>
    </w:p>
    <w:p w:rsidR="00F952E3" w:rsidRDefault="00F952E3" w:rsidP="003F2EF6">
      <w:pPr>
        <w:pStyle w:val="BodyTextIndent2"/>
        <w:tabs>
          <w:tab w:val="left" w:pos="6747"/>
        </w:tabs>
        <w:ind w:left="0"/>
      </w:pPr>
    </w:p>
    <w:p w:rsidR="00F952E3" w:rsidRDefault="00F952E3" w:rsidP="003F2EF6">
      <w:pPr>
        <w:pStyle w:val="BodyTextIndent2"/>
        <w:tabs>
          <w:tab w:val="left" w:pos="6747"/>
        </w:tabs>
        <w:ind w:left="0"/>
      </w:pPr>
    </w:p>
    <w:p w:rsidR="00F952E3" w:rsidRDefault="00F952E3" w:rsidP="00A775CD">
      <w:pPr>
        <w:pStyle w:val="BodyTextIndent2"/>
        <w:tabs>
          <w:tab w:val="left" w:pos="6747"/>
        </w:tabs>
        <w:ind w:left="0"/>
      </w:pPr>
    </w:p>
    <w:p w:rsidR="00F952E3" w:rsidRDefault="00F952E3" w:rsidP="00A775CD">
      <w:pPr>
        <w:pStyle w:val="BodyTextIndent2"/>
        <w:tabs>
          <w:tab w:val="left" w:pos="6747"/>
        </w:tabs>
        <w:ind w:left="0"/>
      </w:pPr>
      <w:r>
        <w:t xml:space="preserve">                   </w:t>
      </w:r>
    </w:p>
    <w:p w:rsidR="00F952E3" w:rsidRPr="00624A4D" w:rsidRDefault="00F952E3" w:rsidP="003F2EF6">
      <w:pPr>
        <w:ind w:firstLine="700"/>
        <w:jc w:val="both"/>
        <w:rPr>
          <w:b/>
          <w:bCs/>
          <w:i/>
          <w:iCs/>
          <w:sz w:val="24"/>
          <w:szCs w:val="24"/>
        </w:rPr>
      </w:pPr>
      <w:r w:rsidRPr="00624A4D">
        <w:rPr>
          <w:b/>
          <w:bCs/>
          <w:i/>
          <w:iCs/>
          <w:sz w:val="24"/>
          <w:szCs w:val="24"/>
        </w:rPr>
        <w:t>1. Общая характеристика общеобразовательного учреждения.</w:t>
      </w:r>
    </w:p>
    <w:p w:rsidR="00F952E3" w:rsidRPr="00624A4D" w:rsidRDefault="00F952E3" w:rsidP="003F2EF6">
      <w:pPr>
        <w:jc w:val="both"/>
        <w:rPr>
          <w:b/>
          <w:bCs/>
          <w:sz w:val="24"/>
          <w:szCs w:val="24"/>
        </w:rPr>
      </w:pPr>
      <w:r w:rsidRPr="00624A4D">
        <w:rPr>
          <w:sz w:val="24"/>
          <w:szCs w:val="24"/>
        </w:rPr>
        <w:t xml:space="preserve"> Муниципальное общеобразовател</w:t>
      </w:r>
      <w:r>
        <w:rPr>
          <w:sz w:val="24"/>
          <w:szCs w:val="24"/>
        </w:rPr>
        <w:t>ьное учреждение Родниковская</w:t>
      </w:r>
      <w:r w:rsidRPr="00624A4D">
        <w:rPr>
          <w:sz w:val="24"/>
          <w:szCs w:val="24"/>
        </w:rPr>
        <w:t xml:space="preserve">   средняя общеобразовательная школа Алексеевского муниципальн</w:t>
      </w:r>
      <w:r>
        <w:rPr>
          <w:sz w:val="24"/>
          <w:szCs w:val="24"/>
        </w:rPr>
        <w:t>ого района Республики Татарстан в 1992</w:t>
      </w:r>
      <w:r w:rsidRPr="00624A4D">
        <w:rPr>
          <w:sz w:val="24"/>
          <w:szCs w:val="24"/>
        </w:rPr>
        <w:t xml:space="preserve"> год</w:t>
      </w:r>
      <w:r>
        <w:rPr>
          <w:sz w:val="24"/>
          <w:szCs w:val="24"/>
        </w:rPr>
        <w:t>у реорганизована из восьмилетней   в  среднюю.  В  1993</w:t>
      </w:r>
      <w:r w:rsidRPr="00624A4D">
        <w:rPr>
          <w:sz w:val="24"/>
          <w:szCs w:val="24"/>
        </w:rPr>
        <w:t xml:space="preserve">  году состоялась открытие нового типового  задания  на  162  места. Школа расположена</w:t>
      </w:r>
      <w:r>
        <w:rPr>
          <w:sz w:val="24"/>
          <w:szCs w:val="24"/>
        </w:rPr>
        <w:t xml:space="preserve">  в центре  </w:t>
      </w:r>
      <w:r w:rsidRPr="00624A4D">
        <w:rPr>
          <w:sz w:val="24"/>
          <w:szCs w:val="24"/>
        </w:rPr>
        <w:t xml:space="preserve">  села. Здание  школы  двухэтажное. Имеются  кабинеты по всем  основным  предметам,</w:t>
      </w:r>
      <w:r>
        <w:rPr>
          <w:sz w:val="24"/>
          <w:szCs w:val="24"/>
        </w:rPr>
        <w:t xml:space="preserve"> спортзал, мастерская, столовая на 35 посадочных мест, собственная газовая котельная</w:t>
      </w:r>
      <w:r w:rsidRPr="00624A4D">
        <w:rPr>
          <w:sz w:val="24"/>
          <w:szCs w:val="24"/>
        </w:rPr>
        <w:t>. Вокруг школы – пришко</w:t>
      </w:r>
      <w:r>
        <w:rPr>
          <w:sz w:val="24"/>
          <w:szCs w:val="24"/>
        </w:rPr>
        <w:t>льный учебно-опытный участок 0.5</w:t>
      </w:r>
      <w:r w:rsidRPr="00624A4D">
        <w:rPr>
          <w:sz w:val="24"/>
          <w:szCs w:val="24"/>
        </w:rPr>
        <w:t xml:space="preserve">га и спортплощадка </w:t>
      </w:r>
      <w:r>
        <w:rPr>
          <w:sz w:val="24"/>
          <w:szCs w:val="24"/>
        </w:rPr>
        <w:t>0,45 га.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   Учредитель – Алексеевский районный исполнительный комитет Алексеевского муниципального района Республики Татарстан.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   Руководитель ш</w:t>
      </w:r>
      <w:r>
        <w:rPr>
          <w:sz w:val="24"/>
          <w:szCs w:val="24"/>
        </w:rPr>
        <w:t>колы: Плотникова Лидия Николаевна</w:t>
      </w:r>
      <w:r w:rsidRPr="00624A4D">
        <w:rPr>
          <w:sz w:val="24"/>
          <w:szCs w:val="24"/>
        </w:rPr>
        <w:t>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   Заместители: 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-Горланова Светлана Вячеславовна</w:t>
      </w:r>
      <w:r w:rsidRPr="00624A4D">
        <w:rPr>
          <w:sz w:val="24"/>
          <w:szCs w:val="24"/>
        </w:rPr>
        <w:t>, руководитель 1 категории,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>
        <w:rPr>
          <w:sz w:val="24"/>
          <w:szCs w:val="24"/>
        </w:rPr>
        <w:t>- Сапожникова Наталья Юрьевна</w:t>
      </w:r>
      <w:r w:rsidRPr="00624A4D">
        <w:rPr>
          <w:sz w:val="24"/>
          <w:szCs w:val="24"/>
        </w:rPr>
        <w:t>, руководитель 1 категории.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   Школа функционирует  на  3-х ступенчатой основе: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>1 ступень: 1-4 кл. (обучение  не  менее  4  лет).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>2 ступень: 5-9 кл. (обучение  не  менее 5 лет).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>3 ступень: 10-11 кл. (обучение не менее 2 года).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   Школа осуществляет  образовательный процесс в соответствии с   уровнями образовательных программ трех ступеней образования: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>-программа начального общего образования,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>-программа основного общего образования,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>-программа среднего (полного) общего образования.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   В 1-ый класс принимаются  дети 6,5  -  7</w:t>
      </w:r>
      <w:r>
        <w:rPr>
          <w:sz w:val="24"/>
          <w:szCs w:val="24"/>
        </w:rPr>
        <w:t xml:space="preserve"> летнего возраста на 1 сентября</w:t>
      </w:r>
      <w:r w:rsidRPr="00624A4D">
        <w:rPr>
          <w:sz w:val="24"/>
          <w:szCs w:val="24"/>
        </w:rPr>
        <w:t>. В  школе  6-ти  дневная учебная</w:t>
      </w:r>
      <w:r>
        <w:rPr>
          <w:sz w:val="24"/>
          <w:szCs w:val="24"/>
        </w:rPr>
        <w:t xml:space="preserve"> неделя </w:t>
      </w:r>
      <w:r w:rsidRPr="00624A4D">
        <w:rPr>
          <w:sz w:val="24"/>
          <w:szCs w:val="24"/>
        </w:rPr>
        <w:t>с  дневным пребыванием</w:t>
      </w:r>
      <w:r>
        <w:rPr>
          <w:sz w:val="24"/>
          <w:szCs w:val="24"/>
        </w:rPr>
        <w:t xml:space="preserve"> для учащихся 2-11 классов и 5-дневная – для 1класса</w:t>
      </w:r>
      <w:r w:rsidRPr="00624A4D">
        <w:rPr>
          <w:sz w:val="24"/>
          <w:szCs w:val="24"/>
        </w:rPr>
        <w:t>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 2014/2015</w:t>
      </w:r>
      <w:r w:rsidRPr="00624A4D">
        <w:rPr>
          <w:sz w:val="24"/>
          <w:szCs w:val="24"/>
        </w:rPr>
        <w:t xml:space="preserve"> уче</w:t>
      </w:r>
      <w:r>
        <w:rPr>
          <w:sz w:val="24"/>
          <w:szCs w:val="24"/>
        </w:rPr>
        <w:t>бном  году  в  школе обучалось 54</w:t>
      </w:r>
      <w:r w:rsidRPr="00624A4D">
        <w:rPr>
          <w:sz w:val="24"/>
          <w:szCs w:val="24"/>
        </w:rPr>
        <w:t xml:space="preserve"> учащихся.</w:t>
      </w:r>
    </w:p>
    <w:p w:rsidR="00F952E3" w:rsidRPr="00624A4D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624A4D">
        <w:rPr>
          <w:sz w:val="24"/>
          <w:szCs w:val="24"/>
        </w:rPr>
        <w:t>С</w:t>
      </w:r>
      <w:r>
        <w:rPr>
          <w:sz w:val="24"/>
          <w:szCs w:val="24"/>
        </w:rPr>
        <w:t>редняя наполняемость  классов  5,7</w:t>
      </w:r>
      <w:r w:rsidRPr="00624A4D">
        <w:rPr>
          <w:sz w:val="24"/>
          <w:szCs w:val="24"/>
        </w:rPr>
        <w:t xml:space="preserve">  человек. Школу посещают дети нас</w:t>
      </w:r>
      <w:r>
        <w:rPr>
          <w:sz w:val="24"/>
          <w:szCs w:val="24"/>
        </w:rPr>
        <w:t>еленного пункта  с.Родники, д.Тиган-Булак.</w:t>
      </w:r>
    </w:p>
    <w:p w:rsidR="00F952E3" w:rsidRDefault="00F952E3" w:rsidP="003F2EF6">
      <w:pPr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Обучение в школе  с  1 по </w:t>
      </w:r>
      <w:r>
        <w:rPr>
          <w:sz w:val="24"/>
          <w:szCs w:val="24"/>
        </w:rPr>
        <w:t>11  класс  ведется  на русском</w:t>
      </w:r>
      <w:r w:rsidRPr="00624A4D">
        <w:rPr>
          <w:sz w:val="24"/>
          <w:szCs w:val="24"/>
        </w:rPr>
        <w:t xml:space="preserve">  языке, </w:t>
      </w:r>
      <w:r>
        <w:rPr>
          <w:sz w:val="24"/>
          <w:szCs w:val="24"/>
        </w:rPr>
        <w:t>с 1 по 4 класса ведется преподавание родных языков (мордовский и чувашский),также во всех классах преподаётся татарский  язык, со 2 класса по 11 класс – иностранный (английский) язык.</w:t>
      </w:r>
    </w:p>
    <w:p w:rsidR="00F952E3" w:rsidRPr="0031437E" w:rsidRDefault="00F952E3" w:rsidP="003F2E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 школе работает 17 </w:t>
      </w:r>
      <w:r w:rsidRPr="0031437E">
        <w:rPr>
          <w:sz w:val="24"/>
          <w:szCs w:val="24"/>
        </w:rPr>
        <w:t xml:space="preserve"> педагог</w:t>
      </w:r>
      <w:r>
        <w:rPr>
          <w:sz w:val="24"/>
          <w:szCs w:val="24"/>
        </w:rPr>
        <w:t>ов</w:t>
      </w:r>
      <w:r w:rsidRPr="0031437E">
        <w:rPr>
          <w:sz w:val="24"/>
          <w:szCs w:val="24"/>
        </w:rPr>
        <w:t>:</w:t>
      </w:r>
    </w:p>
    <w:p w:rsidR="00F952E3" w:rsidRPr="0031437E" w:rsidRDefault="00F952E3" w:rsidP="003F2EF6">
      <w:pPr>
        <w:numPr>
          <w:ilvl w:val="0"/>
          <w:numId w:val="9"/>
        </w:numPr>
        <w:jc w:val="both"/>
        <w:rPr>
          <w:sz w:val="24"/>
          <w:szCs w:val="24"/>
        </w:rPr>
      </w:pPr>
      <w:r w:rsidRPr="0031437E">
        <w:rPr>
          <w:sz w:val="24"/>
          <w:szCs w:val="24"/>
        </w:rPr>
        <w:t>с высшим о</w:t>
      </w:r>
      <w:r>
        <w:rPr>
          <w:sz w:val="24"/>
          <w:szCs w:val="24"/>
        </w:rPr>
        <w:t xml:space="preserve">бразованием  –                12 (71  </w:t>
      </w:r>
      <w:r w:rsidRPr="0031437E">
        <w:rPr>
          <w:sz w:val="24"/>
          <w:szCs w:val="24"/>
        </w:rPr>
        <w:t>%),</w:t>
      </w:r>
    </w:p>
    <w:p w:rsidR="00F952E3" w:rsidRPr="0031437E" w:rsidRDefault="00F952E3" w:rsidP="003F2EF6">
      <w:pPr>
        <w:numPr>
          <w:ilvl w:val="0"/>
          <w:numId w:val="9"/>
        </w:numPr>
        <w:jc w:val="both"/>
        <w:rPr>
          <w:sz w:val="24"/>
          <w:szCs w:val="24"/>
        </w:rPr>
      </w:pPr>
      <w:r w:rsidRPr="0031437E">
        <w:rPr>
          <w:sz w:val="24"/>
          <w:szCs w:val="24"/>
        </w:rPr>
        <w:t>со средн</w:t>
      </w:r>
      <w:r>
        <w:rPr>
          <w:sz w:val="24"/>
          <w:szCs w:val="24"/>
        </w:rPr>
        <w:t xml:space="preserve">им спец.образованием -         5 (29  </w:t>
      </w:r>
      <w:r w:rsidRPr="0031437E">
        <w:rPr>
          <w:sz w:val="24"/>
          <w:szCs w:val="24"/>
        </w:rPr>
        <w:t>%),</w:t>
      </w:r>
    </w:p>
    <w:p w:rsidR="00F952E3" w:rsidRPr="0031437E" w:rsidRDefault="00F952E3" w:rsidP="003F2EF6">
      <w:pPr>
        <w:numPr>
          <w:ilvl w:val="0"/>
          <w:numId w:val="9"/>
        </w:numPr>
        <w:jc w:val="both"/>
        <w:rPr>
          <w:sz w:val="24"/>
          <w:szCs w:val="24"/>
        </w:rPr>
      </w:pPr>
      <w:r w:rsidRPr="0031437E"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соответствующим образованием –15 (94   </w:t>
      </w:r>
      <w:r w:rsidRPr="0031437E">
        <w:rPr>
          <w:sz w:val="24"/>
          <w:szCs w:val="24"/>
        </w:rPr>
        <w:t>%).</w:t>
      </w:r>
    </w:p>
    <w:p w:rsidR="00F952E3" w:rsidRPr="0031437E" w:rsidRDefault="00F952E3" w:rsidP="003F2EF6">
      <w:pPr>
        <w:ind w:left="75"/>
        <w:jc w:val="both"/>
        <w:rPr>
          <w:sz w:val="24"/>
          <w:szCs w:val="24"/>
        </w:rPr>
      </w:pPr>
      <w:r w:rsidRPr="0031437E">
        <w:rPr>
          <w:sz w:val="24"/>
          <w:szCs w:val="24"/>
        </w:rPr>
        <w:t xml:space="preserve">  Средний п</w:t>
      </w:r>
      <w:r>
        <w:rPr>
          <w:sz w:val="24"/>
          <w:szCs w:val="24"/>
        </w:rPr>
        <w:t>едагогический стаж учителей – 19</w:t>
      </w:r>
      <w:r w:rsidRPr="0031437E">
        <w:rPr>
          <w:sz w:val="24"/>
          <w:szCs w:val="24"/>
        </w:rPr>
        <w:t xml:space="preserve"> лет.</w:t>
      </w:r>
    </w:p>
    <w:p w:rsidR="00F952E3" w:rsidRPr="00624A4D" w:rsidRDefault="00F952E3" w:rsidP="003F2EF6">
      <w:pPr>
        <w:ind w:left="75"/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 В школе работа</w:t>
      </w:r>
      <w:r>
        <w:rPr>
          <w:sz w:val="24"/>
          <w:szCs w:val="24"/>
        </w:rPr>
        <w:t>ют 12 учителей</w:t>
      </w:r>
      <w:r w:rsidRPr="00624A4D">
        <w:rPr>
          <w:sz w:val="24"/>
          <w:szCs w:val="24"/>
        </w:rPr>
        <w:t xml:space="preserve"> 1 первой квалифи</w:t>
      </w:r>
      <w:r>
        <w:rPr>
          <w:sz w:val="24"/>
          <w:szCs w:val="24"/>
        </w:rPr>
        <w:t>кационной категории и 5 сзд : Плотникова Л.Н.-учитель русского языка и литературы, Горланова С.В.- учитель русского языка и литературы, Севастьянова Л.О.- учитель математики, Ахметов А.А. – учитель физики, Рахматуллина Р.Р.- учитель татарского языка и литературы, Калинина И.А., Горланова Ю.М., Степанова Н.Г, Смирнова В.С.. – учителя начальных классов,Грунина В.М.-учитель математики</w:t>
      </w:r>
      <w:r w:rsidRPr="00624A4D">
        <w:rPr>
          <w:sz w:val="24"/>
          <w:szCs w:val="24"/>
        </w:rPr>
        <w:t xml:space="preserve"> .   </w:t>
      </w:r>
    </w:p>
    <w:p w:rsidR="00F952E3" w:rsidRPr="00624A4D" w:rsidRDefault="00F952E3" w:rsidP="003F2EF6">
      <w:pPr>
        <w:ind w:left="75"/>
        <w:jc w:val="both"/>
        <w:rPr>
          <w:sz w:val="24"/>
          <w:szCs w:val="24"/>
        </w:rPr>
      </w:pPr>
      <w:r w:rsidRPr="00624A4D">
        <w:rPr>
          <w:sz w:val="24"/>
          <w:szCs w:val="24"/>
        </w:rPr>
        <w:t xml:space="preserve">   Учителя своевременно проходят курсы повышения квалификации, орг</w:t>
      </w:r>
      <w:r>
        <w:rPr>
          <w:sz w:val="24"/>
          <w:szCs w:val="24"/>
        </w:rPr>
        <w:t xml:space="preserve">анизованные при ИРО, КФУ. </w:t>
      </w:r>
    </w:p>
    <w:p w:rsidR="00F952E3" w:rsidRDefault="00F952E3" w:rsidP="003F2EF6">
      <w:pPr>
        <w:pStyle w:val="BodyTextIndent2"/>
        <w:tabs>
          <w:tab w:val="left" w:pos="6747"/>
        </w:tabs>
        <w:spacing w:line="240" w:lineRule="auto"/>
        <w:ind w:left="0" w:firstLine="540"/>
      </w:pPr>
    </w:p>
    <w:p w:rsidR="00F952E3" w:rsidRDefault="00F952E3" w:rsidP="003F2EF6">
      <w:pPr>
        <w:pStyle w:val="BodyTextIndent2"/>
        <w:tabs>
          <w:tab w:val="left" w:pos="6747"/>
        </w:tabs>
        <w:spacing w:line="240" w:lineRule="auto"/>
        <w:ind w:left="0" w:firstLine="540"/>
      </w:pPr>
    </w:p>
    <w:p w:rsidR="00F952E3" w:rsidRDefault="00F952E3" w:rsidP="003F2EF6">
      <w:pPr>
        <w:pStyle w:val="BodyTextIndent2"/>
        <w:tabs>
          <w:tab w:val="left" w:pos="6747"/>
        </w:tabs>
        <w:spacing w:line="240" w:lineRule="auto"/>
        <w:ind w:left="0" w:firstLine="540"/>
      </w:pPr>
    </w:p>
    <w:p w:rsidR="00F952E3" w:rsidRDefault="00F952E3" w:rsidP="003F2EF6">
      <w:pPr>
        <w:pStyle w:val="BodyTextIndent2"/>
        <w:tabs>
          <w:tab w:val="left" w:pos="6747"/>
        </w:tabs>
        <w:spacing w:line="240" w:lineRule="auto"/>
        <w:ind w:left="0" w:firstLine="540"/>
      </w:pPr>
    </w:p>
    <w:p w:rsidR="00F952E3" w:rsidRDefault="00F952E3" w:rsidP="00EA3F8F">
      <w:pPr>
        <w:jc w:val="both"/>
        <w:rPr>
          <w:sz w:val="24"/>
          <w:szCs w:val="24"/>
        </w:rPr>
      </w:pPr>
    </w:p>
    <w:p w:rsidR="00F952E3" w:rsidRDefault="00F952E3" w:rsidP="00EA3F8F">
      <w:pPr>
        <w:jc w:val="both"/>
        <w:rPr>
          <w:b/>
          <w:bCs/>
          <w:i/>
          <w:iCs/>
          <w:sz w:val="24"/>
          <w:szCs w:val="24"/>
        </w:rPr>
      </w:pPr>
      <w:r w:rsidRPr="0031437E">
        <w:rPr>
          <w:b/>
          <w:bCs/>
          <w:i/>
          <w:iCs/>
          <w:sz w:val="24"/>
          <w:szCs w:val="24"/>
        </w:rPr>
        <w:t>.</w:t>
      </w:r>
    </w:p>
    <w:p w:rsidR="00F952E3" w:rsidRDefault="00F952E3" w:rsidP="003F2EF6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Всего по школе в 2014/2015</w:t>
      </w:r>
      <w:r w:rsidRPr="0031437E">
        <w:rPr>
          <w:sz w:val="24"/>
          <w:szCs w:val="24"/>
        </w:rPr>
        <w:t>уче</w:t>
      </w:r>
      <w:r>
        <w:rPr>
          <w:sz w:val="24"/>
          <w:szCs w:val="24"/>
        </w:rPr>
        <w:t>бном году обучалось 54 ученика</w:t>
      </w:r>
    </w:p>
    <w:p w:rsidR="00F952E3" w:rsidRDefault="00F952E3" w:rsidP="003F2EF6">
      <w:pPr>
        <w:ind w:firstLine="700"/>
        <w:jc w:val="both"/>
        <w:rPr>
          <w:sz w:val="24"/>
          <w:szCs w:val="24"/>
        </w:rPr>
      </w:pPr>
    </w:p>
    <w:p w:rsidR="00F952E3" w:rsidRDefault="00F952E3" w:rsidP="003F2EF6">
      <w:pPr>
        <w:ind w:firstLine="700"/>
        <w:jc w:val="both"/>
        <w:rPr>
          <w:sz w:val="24"/>
          <w:szCs w:val="24"/>
        </w:rPr>
      </w:pPr>
    </w:p>
    <w:p w:rsidR="00F952E3" w:rsidRDefault="00F952E3" w:rsidP="003F2EF6">
      <w:pPr>
        <w:ind w:firstLine="700"/>
        <w:jc w:val="both"/>
        <w:rPr>
          <w:sz w:val="24"/>
          <w:szCs w:val="24"/>
        </w:rPr>
      </w:pPr>
    </w:p>
    <w:p w:rsidR="00F952E3" w:rsidRDefault="00F952E3" w:rsidP="003F2EF6">
      <w:pPr>
        <w:ind w:firstLine="700"/>
        <w:jc w:val="both"/>
        <w:rPr>
          <w:sz w:val="24"/>
          <w:szCs w:val="24"/>
        </w:rPr>
      </w:pPr>
    </w:p>
    <w:tbl>
      <w:tblPr>
        <w:tblW w:w="63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59"/>
        <w:gridCol w:w="2410"/>
        <w:gridCol w:w="2410"/>
      </w:tblGrid>
      <w:tr w:rsidR="00F952E3">
        <w:trPr>
          <w:trHeight w:val="270"/>
        </w:trPr>
        <w:tc>
          <w:tcPr>
            <w:tcW w:w="1559" w:type="dxa"/>
            <w:vMerge w:val="restart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 xml:space="preserve">Класс </w:t>
            </w:r>
          </w:p>
        </w:tc>
        <w:tc>
          <w:tcPr>
            <w:tcW w:w="4820" w:type="dxa"/>
            <w:gridSpan w:val="2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</w:p>
        </w:tc>
      </w:tr>
      <w:tr w:rsidR="00F952E3">
        <w:trPr>
          <w:trHeight w:val="270"/>
        </w:trPr>
        <w:tc>
          <w:tcPr>
            <w:tcW w:w="1559" w:type="dxa"/>
            <w:vMerge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13\14</w:t>
            </w:r>
          </w:p>
        </w:tc>
        <w:tc>
          <w:tcPr>
            <w:tcW w:w="2410" w:type="dxa"/>
          </w:tcPr>
          <w:p w:rsidR="00F952E3" w:rsidRDefault="00F952E3" w:rsidP="00EA3F8F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14/15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52E3">
        <w:tc>
          <w:tcPr>
            <w:tcW w:w="1559" w:type="dxa"/>
          </w:tcPr>
          <w:p w:rsidR="00F952E3" w:rsidRPr="0031437E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 w:rsidRPr="0031437E">
              <w:rPr>
                <w:sz w:val="24"/>
                <w:szCs w:val="24"/>
              </w:rPr>
              <w:t>По школе</w:t>
            </w:r>
          </w:p>
        </w:tc>
        <w:tc>
          <w:tcPr>
            <w:tcW w:w="2410" w:type="dxa"/>
          </w:tcPr>
          <w:p w:rsidR="00F952E3" w:rsidRDefault="00F952E3" w:rsidP="00C65539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952E3" w:rsidRDefault="00F952E3" w:rsidP="003F2EF6">
            <w:pPr>
              <w:ind w:righ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</w:tbl>
    <w:p w:rsidR="00F952E3" w:rsidRPr="0031437E" w:rsidRDefault="00F952E3" w:rsidP="003F2EF6">
      <w:pPr>
        <w:jc w:val="both"/>
        <w:rPr>
          <w:sz w:val="24"/>
          <w:szCs w:val="24"/>
        </w:rPr>
      </w:pPr>
    </w:p>
    <w:p w:rsidR="00F952E3" w:rsidRDefault="00F952E3" w:rsidP="003F2EF6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Структурно школа состоит из трёх звеньев: начального (1-4 классы) – 20 учащихся, среднего (5-9 классы) –30, старшего (10,11классы) - 4. В школе 11 классов и  11 классов-комплектов. </w:t>
      </w:r>
    </w:p>
    <w:p w:rsidR="00F952E3" w:rsidRDefault="00F952E3" w:rsidP="003F2EF6">
      <w:pPr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Pr="00F42C39" w:rsidRDefault="00F952E3" w:rsidP="003F2EF6">
      <w:pPr>
        <w:tabs>
          <w:tab w:val="left" w:pos="1230"/>
        </w:tabs>
        <w:ind w:firstLine="480"/>
        <w:rPr>
          <w:sz w:val="24"/>
          <w:szCs w:val="24"/>
        </w:rPr>
      </w:pPr>
    </w:p>
    <w:p w:rsidR="00F952E3" w:rsidRPr="0031437E" w:rsidRDefault="00F952E3" w:rsidP="003F2EF6">
      <w:pPr>
        <w:ind w:firstLine="700"/>
        <w:jc w:val="both"/>
        <w:rPr>
          <w:b/>
          <w:bCs/>
          <w:i/>
          <w:iCs/>
          <w:sz w:val="24"/>
          <w:szCs w:val="24"/>
        </w:rPr>
      </w:pPr>
      <w:r w:rsidRPr="0031437E">
        <w:rPr>
          <w:b/>
          <w:bCs/>
          <w:i/>
          <w:iCs/>
          <w:sz w:val="24"/>
          <w:szCs w:val="24"/>
        </w:rPr>
        <w:t xml:space="preserve"> Условия осуществления образовательного процесса, в т.ч. материально-техническая база, кадры.</w:t>
      </w:r>
    </w:p>
    <w:p w:rsidR="00F952E3" w:rsidRDefault="00F952E3" w:rsidP="003F2EF6">
      <w:pPr>
        <w:spacing w:before="60" w:after="75"/>
        <w:ind w:firstLine="450"/>
        <w:jc w:val="both"/>
        <w:rPr>
          <w:sz w:val="24"/>
          <w:szCs w:val="24"/>
        </w:rPr>
      </w:pPr>
      <w:r>
        <w:rPr>
          <w:sz w:val="24"/>
          <w:szCs w:val="24"/>
        </w:rPr>
        <w:t>Учебно-материальная база школы позволяет организованно, на современном уровне проводить учебно-воспитательный процесс. В целях интенсификации образовательного процесса, внедрения информационно-коммуникационных технологий обучения проводится целенаправленная  работа по укреплению учебно-материальной базы школы множительной, копировальной техникой, компьютерным оборудованием, техническими средствами обучения. В учебном процессе активно используются современные компьютеры, локальная сеть,  выделенная линия Интернет, мультимедийный проектор. Образовательный процесс проводится в 15 учебных кабинетах: русского языка и литературы, английского языка,  татарского языка и литературы, математики, физики, информатики, химии и биологии, истории и географии, начальных классов(4 кабинета), обслуживающего и технического труда.</w:t>
      </w:r>
    </w:p>
    <w:p w:rsidR="00F952E3" w:rsidRDefault="00F952E3" w:rsidP="003F2EF6">
      <w:pPr>
        <w:spacing w:before="60" w:after="75"/>
        <w:ind w:firstLine="6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 последние годы  в школе сформирована хорошая библиотека, фонд которой насчитывает 4500 единиц хранения. Все предметы учебного плана обеспечены основной и дополнительной литературой. Педагоги и школьники имеют возможность ознакомиться в библиотеке с новинками учебной и методической литературы по интересующим вопросам. Библиотека оснащена  компьютером. </w:t>
      </w:r>
    </w:p>
    <w:p w:rsidR="00F952E3" w:rsidRDefault="00F952E3" w:rsidP="003F2EF6">
      <w:pPr>
        <w:ind w:left="150"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>На первом этаже школы разместилась: начальные классы, (имеется интерактивная доска ,мультимедийный проектор) ,кабинет математики(имеется интерактивная довска),татарского языка и литературы, столовая,  мастерская и спортивный зал, а на втором – кабинеты русского языка и литературы(имеется мультимедийный проектор), английского языка,  химии и биологии(имеется мультимедийный проектор), истории , географии, физики и информатики(имеется мультимедийный проектор,6 компьютеров),  труда. Кабинеты оборудованы ученическими столами и стульями в соответствии с физиологическими особенностями обучающихся, учебными досками. У каждого учителя- предметника имеется ноутбук.</w:t>
      </w: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86D53">
        <w:rPr>
          <w:sz w:val="24"/>
          <w:szCs w:val="24"/>
        </w:rPr>
        <w:t xml:space="preserve"> </w:t>
      </w: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Pr="00B86D53" w:rsidRDefault="00F952E3" w:rsidP="003F2EF6">
      <w:pPr>
        <w:tabs>
          <w:tab w:val="left" w:pos="360"/>
        </w:tabs>
        <w:jc w:val="both"/>
        <w:rPr>
          <w:sz w:val="24"/>
          <w:szCs w:val="24"/>
        </w:rPr>
      </w:pPr>
    </w:p>
    <w:p w:rsidR="00F952E3" w:rsidRPr="00B36D87" w:rsidRDefault="00F952E3" w:rsidP="0045121A">
      <w:pPr>
        <w:rPr>
          <w:b/>
          <w:b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</w:t>
      </w:r>
      <w:r w:rsidRPr="0045121A">
        <w:rPr>
          <w:i/>
          <w:iCs/>
          <w:sz w:val="24"/>
          <w:szCs w:val="24"/>
        </w:rPr>
        <w:t>Кадровое обеспечение.</w:t>
      </w:r>
      <w:r w:rsidRPr="00B36D87">
        <w:rPr>
          <w:b/>
          <w:bCs/>
          <w:sz w:val="24"/>
          <w:szCs w:val="24"/>
        </w:rPr>
        <w:t xml:space="preserve"> 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sz w:val="24"/>
          <w:szCs w:val="24"/>
        </w:rPr>
        <w:t>Школа укомплектована педагогическими кадрами н</w:t>
      </w:r>
      <w:r>
        <w:rPr>
          <w:sz w:val="24"/>
          <w:szCs w:val="24"/>
        </w:rPr>
        <w:t>а 100%.  94</w:t>
      </w:r>
      <w:r w:rsidRPr="00576694">
        <w:rPr>
          <w:sz w:val="24"/>
          <w:szCs w:val="24"/>
        </w:rPr>
        <w:t xml:space="preserve">% педагогов имеют базовое образование, соответствующее преподаваемым дисциплинам. 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spacing w:val="3"/>
          <w:sz w:val="24"/>
          <w:szCs w:val="24"/>
        </w:rPr>
        <w:t xml:space="preserve"> </w:t>
      </w:r>
      <w:r w:rsidRPr="00576694">
        <w:rPr>
          <w:sz w:val="24"/>
          <w:szCs w:val="24"/>
        </w:rPr>
        <w:t>Возрастной состав педагогов: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color w:val="000000"/>
          <w:sz w:val="24"/>
          <w:szCs w:val="24"/>
        </w:rPr>
        <w:t xml:space="preserve"> </w:t>
      </w:r>
      <w:r w:rsidRPr="00576694">
        <w:rPr>
          <w:sz w:val="24"/>
          <w:szCs w:val="24"/>
        </w:rPr>
        <w:t>до 25 лет – 0 чел.,</w:t>
      </w:r>
    </w:p>
    <w:p w:rsidR="00F952E3" w:rsidRPr="00576694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>от 25 до 35 лет – 4</w:t>
      </w:r>
      <w:r w:rsidRPr="00576694">
        <w:rPr>
          <w:sz w:val="24"/>
          <w:szCs w:val="24"/>
        </w:rPr>
        <w:t xml:space="preserve"> чел.,</w:t>
      </w:r>
    </w:p>
    <w:p w:rsidR="00F952E3" w:rsidRPr="00576694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>от 35 до 55 лет –  13</w:t>
      </w:r>
      <w:r w:rsidRPr="00576694">
        <w:rPr>
          <w:sz w:val="24"/>
          <w:szCs w:val="24"/>
        </w:rPr>
        <w:t xml:space="preserve"> чел.,</w:t>
      </w:r>
    </w:p>
    <w:p w:rsidR="00F952E3" w:rsidRPr="00576694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>свыше 55 лет –  0</w:t>
      </w:r>
      <w:r w:rsidRPr="00576694">
        <w:rPr>
          <w:sz w:val="24"/>
          <w:szCs w:val="24"/>
        </w:rPr>
        <w:t xml:space="preserve"> чел.. 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sz w:val="24"/>
          <w:szCs w:val="24"/>
        </w:rPr>
        <w:t xml:space="preserve">  Педагогический стаж  составляет:</w:t>
      </w:r>
    </w:p>
    <w:p w:rsidR="00F952E3" w:rsidRPr="00576694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>до 5 лет -0</w:t>
      </w:r>
    </w:p>
    <w:p w:rsidR="00F952E3" w:rsidRPr="00576694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 xml:space="preserve">от 5 до 10 лет – 1 чел. ( </w:t>
      </w:r>
      <w:r w:rsidRPr="00576694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576694">
        <w:rPr>
          <w:sz w:val="24"/>
          <w:szCs w:val="24"/>
        </w:rPr>
        <w:t xml:space="preserve"> %), 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sz w:val="24"/>
          <w:szCs w:val="24"/>
        </w:rPr>
        <w:t>от 10 до 20 лет –</w:t>
      </w:r>
      <w:r>
        <w:rPr>
          <w:sz w:val="24"/>
          <w:szCs w:val="24"/>
        </w:rPr>
        <w:t xml:space="preserve">6 чел.( 34  </w:t>
      </w:r>
      <w:r w:rsidRPr="00576694">
        <w:rPr>
          <w:sz w:val="24"/>
          <w:szCs w:val="24"/>
        </w:rPr>
        <w:t xml:space="preserve"> %),</w:t>
      </w:r>
    </w:p>
    <w:p w:rsidR="00F952E3" w:rsidRPr="00576694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>свыше 20 лет – 10</w:t>
      </w:r>
      <w:r w:rsidRPr="00576694">
        <w:rPr>
          <w:sz w:val="24"/>
          <w:szCs w:val="24"/>
        </w:rPr>
        <w:t xml:space="preserve">  чел. </w:t>
      </w:r>
      <w:r>
        <w:rPr>
          <w:sz w:val="24"/>
          <w:szCs w:val="24"/>
        </w:rPr>
        <w:t xml:space="preserve">59   </w:t>
      </w:r>
      <w:r w:rsidRPr="00576694">
        <w:rPr>
          <w:sz w:val="24"/>
          <w:szCs w:val="24"/>
        </w:rPr>
        <w:t>%).,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sz w:val="24"/>
          <w:szCs w:val="24"/>
        </w:rPr>
        <w:t xml:space="preserve">   Ква</w:t>
      </w:r>
      <w:r>
        <w:rPr>
          <w:sz w:val="24"/>
          <w:szCs w:val="24"/>
        </w:rPr>
        <w:t>лификационные категории имеют 12 педагогов (77</w:t>
      </w:r>
      <w:r w:rsidRPr="00576694">
        <w:rPr>
          <w:sz w:val="24"/>
          <w:szCs w:val="24"/>
        </w:rPr>
        <w:t xml:space="preserve"> %), из  них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sz w:val="24"/>
          <w:szCs w:val="24"/>
        </w:rPr>
        <w:t>высшую- 0,</w:t>
      </w:r>
    </w:p>
    <w:p w:rsidR="00F952E3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>первую – 12 чел (71</w:t>
      </w:r>
      <w:r w:rsidRPr="00576694">
        <w:rPr>
          <w:sz w:val="24"/>
          <w:szCs w:val="24"/>
        </w:rPr>
        <w:t xml:space="preserve"> %),</w:t>
      </w:r>
    </w:p>
    <w:p w:rsidR="00F952E3" w:rsidRPr="00576694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>Сзд-5 человек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sz w:val="24"/>
          <w:szCs w:val="24"/>
        </w:rPr>
        <w:t xml:space="preserve">   </w:t>
      </w:r>
      <w:r>
        <w:rPr>
          <w:sz w:val="24"/>
          <w:szCs w:val="24"/>
        </w:rPr>
        <w:t>В педагогическом коллективе, 2</w:t>
      </w:r>
      <w:r w:rsidRPr="00576694">
        <w:rPr>
          <w:sz w:val="24"/>
          <w:szCs w:val="24"/>
        </w:rPr>
        <w:t xml:space="preserve"> педагог</w:t>
      </w:r>
      <w:r>
        <w:rPr>
          <w:sz w:val="24"/>
          <w:szCs w:val="24"/>
        </w:rPr>
        <w:t>а</w:t>
      </w:r>
      <w:r w:rsidRPr="00576694">
        <w:rPr>
          <w:sz w:val="24"/>
          <w:szCs w:val="24"/>
        </w:rPr>
        <w:t xml:space="preserve"> награжден</w:t>
      </w:r>
      <w:r>
        <w:rPr>
          <w:sz w:val="24"/>
          <w:szCs w:val="24"/>
        </w:rPr>
        <w:t>ы</w:t>
      </w:r>
      <w:r w:rsidRPr="00576694">
        <w:rPr>
          <w:sz w:val="24"/>
          <w:szCs w:val="24"/>
        </w:rPr>
        <w:t xml:space="preserve"> нагрудны</w:t>
      </w:r>
      <w:r>
        <w:rPr>
          <w:sz w:val="24"/>
          <w:szCs w:val="24"/>
        </w:rPr>
        <w:t>м знаком «За заслуги в образовании»</w:t>
      </w:r>
      <w:r w:rsidRPr="00576694">
        <w:rPr>
          <w:sz w:val="24"/>
          <w:szCs w:val="24"/>
        </w:rPr>
        <w:t xml:space="preserve"> 4 педагога – Почетной грамотой МО и Н РТ,1 педагог награжден Благодарноственным письмом Международного Центра Гуманной Педагогики Ш.А.Амонашвилли.</w:t>
      </w:r>
    </w:p>
    <w:p w:rsidR="00F952E3" w:rsidRPr="00576694" w:rsidRDefault="00F952E3" w:rsidP="0045121A">
      <w:pPr>
        <w:rPr>
          <w:sz w:val="24"/>
          <w:szCs w:val="24"/>
        </w:rPr>
      </w:pPr>
      <w:r w:rsidRPr="00576694">
        <w:rPr>
          <w:spacing w:val="4"/>
          <w:sz w:val="24"/>
          <w:szCs w:val="24"/>
        </w:rPr>
        <w:t xml:space="preserve">   </w:t>
      </w:r>
      <w:r w:rsidRPr="00576694">
        <w:rPr>
          <w:sz w:val="24"/>
          <w:szCs w:val="24"/>
        </w:rPr>
        <w:t xml:space="preserve">В школе имеется план переподготовки педагогических кадров,  за последний год  </w:t>
      </w:r>
      <w:r>
        <w:rPr>
          <w:spacing w:val="-2"/>
          <w:sz w:val="24"/>
          <w:szCs w:val="24"/>
        </w:rPr>
        <w:t>повысили свою квалификацию  3 (21</w:t>
      </w:r>
      <w:r w:rsidRPr="00576694">
        <w:rPr>
          <w:spacing w:val="-2"/>
          <w:sz w:val="24"/>
          <w:szCs w:val="24"/>
        </w:rPr>
        <w:t>%) педагогов.</w:t>
      </w:r>
    </w:p>
    <w:p w:rsidR="00F952E3" w:rsidRDefault="00F952E3" w:rsidP="0045121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76694">
        <w:rPr>
          <w:sz w:val="24"/>
          <w:szCs w:val="24"/>
        </w:rPr>
        <w:t xml:space="preserve"> Условия реализации образовательных программ (материально – техническое обеспечение, информационно – методическое обеспечение, кадровое обеспечение) достаточны. В школе нет текучести кадров.</w:t>
      </w:r>
    </w:p>
    <w:p w:rsidR="00F952E3" w:rsidRPr="00576694" w:rsidRDefault="00F952E3" w:rsidP="0045121A">
      <w:pPr>
        <w:rPr>
          <w:sz w:val="24"/>
          <w:szCs w:val="24"/>
        </w:rPr>
      </w:pPr>
    </w:p>
    <w:p w:rsidR="00F952E3" w:rsidRPr="00C92CBC" w:rsidRDefault="00F952E3" w:rsidP="002B1869">
      <w:r>
        <w:t xml:space="preserve">                             </w:t>
      </w:r>
      <w:r w:rsidRPr="00C92CBC">
        <w:t>Список учителей МБОУ Родниковская СОШ</w:t>
      </w:r>
    </w:p>
    <w:p w:rsidR="00F952E3" w:rsidRPr="00C92CBC" w:rsidRDefault="00F952E3" w:rsidP="002B1869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0"/>
        <w:gridCol w:w="3599"/>
        <w:gridCol w:w="3188"/>
        <w:gridCol w:w="2014"/>
      </w:tblGrid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№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ФИО учителя</w:t>
            </w:r>
          </w:p>
        </w:tc>
        <w:tc>
          <w:tcPr>
            <w:tcW w:w="3188" w:type="dxa"/>
          </w:tcPr>
          <w:p w:rsidR="00F952E3" w:rsidRPr="008B00EF" w:rsidRDefault="00F952E3" w:rsidP="00C65539">
            <w:pPr>
              <w:rPr>
                <w:lang w:val="en-US"/>
              </w:rPr>
            </w:pPr>
            <w:r w:rsidRPr="008B00EF">
              <w:t>Предмет</w:t>
            </w:r>
          </w:p>
          <w:p w:rsidR="00F952E3" w:rsidRPr="008B00EF" w:rsidRDefault="00F952E3" w:rsidP="00C65539">
            <w:pPr>
              <w:rPr>
                <w:lang w:val="en-US"/>
              </w:rPr>
            </w:pPr>
          </w:p>
        </w:tc>
        <w:tc>
          <w:tcPr>
            <w:tcW w:w="2014" w:type="dxa"/>
          </w:tcPr>
          <w:p w:rsidR="00F952E3" w:rsidRPr="008B00EF" w:rsidRDefault="00F952E3" w:rsidP="00C65539">
            <w:r>
              <w:t>Классное руководство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1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Плотникова Л.Н.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Директор</w:t>
            </w:r>
          </w:p>
          <w:p w:rsidR="00F952E3" w:rsidRPr="008B00EF" w:rsidRDefault="00F952E3" w:rsidP="00C65539">
            <w:r w:rsidRPr="008B00EF">
              <w:t>Русский язык и литература</w:t>
            </w:r>
          </w:p>
        </w:tc>
        <w:tc>
          <w:tcPr>
            <w:tcW w:w="2014" w:type="dxa"/>
          </w:tcPr>
          <w:p w:rsidR="00F952E3" w:rsidRPr="008B00EF" w:rsidRDefault="00F952E3" w:rsidP="00C65539"/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2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Горланова С.В.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Зам.по УВР</w:t>
            </w:r>
          </w:p>
          <w:p w:rsidR="00F952E3" w:rsidRPr="008B00EF" w:rsidRDefault="00F952E3" w:rsidP="00C65539">
            <w:r w:rsidRPr="008B00EF">
              <w:t>Русский язык и литература</w:t>
            </w:r>
          </w:p>
        </w:tc>
        <w:tc>
          <w:tcPr>
            <w:tcW w:w="2014" w:type="dxa"/>
          </w:tcPr>
          <w:p w:rsidR="00F952E3" w:rsidRPr="008B00EF" w:rsidRDefault="00F952E3" w:rsidP="00C65539"/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3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Сапожникова Н.Ю.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Здвр</w:t>
            </w:r>
          </w:p>
          <w:p w:rsidR="00F952E3" w:rsidRPr="008B00EF" w:rsidRDefault="00F952E3" w:rsidP="00C65539">
            <w:r w:rsidRPr="008B00EF">
              <w:t>биология</w:t>
            </w:r>
          </w:p>
        </w:tc>
        <w:tc>
          <w:tcPr>
            <w:tcW w:w="2014" w:type="dxa"/>
          </w:tcPr>
          <w:p w:rsidR="00F952E3" w:rsidRDefault="00F952E3" w:rsidP="00C65539">
            <w:r>
              <w:t>2 класс</w:t>
            </w:r>
          </w:p>
          <w:p w:rsidR="00F952E3" w:rsidRPr="008B00EF" w:rsidRDefault="00F952E3" w:rsidP="00C65539">
            <w:r>
              <w:t>11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4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Севастьянова Л.О.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 xml:space="preserve">Математика </w:t>
            </w:r>
          </w:p>
        </w:tc>
        <w:tc>
          <w:tcPr>
            <w:tcW w:w="2014" w:type="dxa"/>
          </w:tcPr>
          <w:p w:rsidR="00F952E3" w:rsidRPr="008B00EF" w:rsidRDefault="00F952E3" w:rsidP="00C65539"/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5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Грунина В.М.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 xml:space="preserve">Математика  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10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6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Андреева Т.М.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 xml:space="preserve">Химия </w:t>
            </w:r>
          </w:p>
          <w:p w:rsidR="00F952E3" w:rsidRPr="008B00EF" w:rsidRDefault="00F952E3" w:rsidP="00C65539">
            <w:r w:rsidRPr="008B00EF">
              <w:t>Мордовский язык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8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7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Евграфова Т.С.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 xml:space="preserve">История </w:t>
            </w:r>
          </w:p>
        </w:tc>
        <w:tc>
          <w:tcPr>
            <w:tcW w:w="2014" w:type="dxa"/>
          </w:tcPr>
          <w:p w:rsidR="00F952E3" w:rsidRPr="008B00EF" w:rsidRDefault="00F952E3" w:rsidP="00C65539"/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8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Ахметов А.А.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 xml:space="preserve">Физика,информатика </w:t>
            </w:r>
          </w:p>
        </w:tc>
        <w:tc>
          <w:tcPr>
            <w:tcW w:w="2014" w:type="dxa"/>
          </w:tcPr>
          <w:p w:rsidR="00F952E3" w:rsidRPr="008B00EF" w:rsidRDefault="00F952E3" w:rsidP="00C65539"/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9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Беспалова О.В.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География ,музыка,ОБЖ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7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10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Бикеев А.Н.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Физкультура,технология</w:t>
            </w:r>
          </w:p>
        </w:tc>
        <w:tc>
          <w:tcPr>
            <w:tcW w:w="2014" w:type="dxa"/>
          </w:tcPr>
          <w:p w:rsidR="00F952E3" w:rsidRPr="008B00EF" w:rsidRDefault="00F952E3" w:rsidP="00C65539"/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11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Бикеева Л.В.</w:t>
            </w:r>
          </w:p>
        </w:tc>
        <w:tc>
          <w:tcPr>
            <w:tcW w:w="3188" w:type="dxa"/>
          </w:tcPr>
          <w:p w:rsidR="00F952E3" w:rsidRDefault="00F952E3" w:rsidP="00C65539">
            <w:r w:rsidRPr="008B00EF">
              <w:t>П</w:t>
            </w:r>
            <w:r>
              <w:t>едагог-организатор,технология,</w:t>
            </w:r>
          </w:p>
          <w:p w:rsidR="00F952E3" w:rsidRPr="008B00EF" w:rsidRDefault="00F952E3" w:rsidP="00C65539">
            <w:r>
              <w:t>экономика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5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12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Москвичёва С.В.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Английский язык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9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13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Рахматуллина Р.Р.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Татарский язык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6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 w:rsidRPr="008B00EF">
              <w:t>14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Розыева Г.Р.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Татарский язык</w:t>
            </w:r>
          </w:p>
        </w:tc>
        <w:tc>
          <w:tcPr>
            <w:tcW w:w="2014" w:type="dxa"/>
          </w:tcPr>
          <w:p w:rsidR="00F952E3" w:rsidRPr="008B00EF" w:rsidRDefault="00F952E3" w:rsidP="00C65539"/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>
              <w:t>15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Степанова Н.Г.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Нач.классы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3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>
              <w:t>16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Смирнова В.С.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Нач.классы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4 класс</w:t>
            </w:r>
          </w:p>
        </w:tc>
      </w:tr>
      <w:tr w:rsidR="00F952E3" w:rsidRPr="008B00EF">
        <w:tc>
          <w:tcPr>
            <w:tcW w:w="770" w:type="dxa"/>
          </w:tcPr>
          <w:p w:rsidR="00F952E3" w:rsidRPr="008B00EF" w:rsidRDefault="00F952E3" w:rsidP="00C65539">
            <w:r>
              <w:t>17</w:t>
            </w:r>
          </w:p>
        </w:tc>
        <w:tc>
          <w:tcPr>
            <w:tcW w:w="3599" w:type="dxa"/>
          </w:tcPr>
          <w:p w:rsidR="00F952E3" w:rsidRPr="008B00EF" w:rsidRDefault="00F952E3" w:rsidP="00C65539">
            <w:r w:rsidRPr="008B00EF">
              <w:t>Калинина И.А.</w:t>
            </w:r>
          </w:p>
        </w:tc>
        <w:tc>
          <w:tcPr>
            <w:tcW w:w="3188" w:type="dxa"/>
          </w:tcPr>
          <w:p w:rsidR="00F952E3" w:rsidRPr="008B00EF" w:rsidRDefault="00F952E3" w:rsidP="00C65539">
            <w:r w:rsidRPr="008B00EF">
              <w:t>Нач.классы</w:t>
            </w:r>
          </w:p>
        </w:tc>
        <w:tc>
          <w:tcPr>
            <w:tcW w:w="2014" w:type="dxa"/>
          </w:tcPr>
          <w:p w:rsidR="00F952E3" w:rsidRPr="008B00EF" w:rsidRDefault="00F952E3" w:rsidP="00C65539">
            <w:r>
              <w:t>1 класс</w:t>
            </w:r>
          </w:p>
        </w:tc>
      </w:tr>
    </w:tbl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CC3399">
      <w:pPr>
        <w:jc w:val="both"/>
      </w:pPr>
      <w:r>
        <w:t>Распределить учебную нагрузку на 1 сентября 2015 года:</w:t>
      </w:r>
    </w:p>
    <w:tbl>
      <w:tblPr>
        <w:tblpPr w:leftFromText="180" w:rightFromText="180" w:vertAnchor="text" w:horzAnchor="margin" w:tblpXSpec="center" w:tblpY="297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"/>
        <w:gridCol w:w="2784"/>
        <w:gridCol w:w="1223"/>
        <w:gridCol w:w="425"/>
        <w:gridCol w:w="567"/>
        <w:gridCol w:w="425"/>
        <w:gridCol w:w="425"/>
        <w:gridCol w:w="426"/>
        <w:gridCol w:w="425"/>
        <w:gridCol w:w="425"/>
        <w:gridCol w:w="425"/>
        <w:gridCol w:w="426"/>
        <w:gridCol w:w="567"/>
        <w:gridCol w:w="708"/>
        <w:gridCol w:w="1418"/>
      </w:tblGrid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№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Фамилия, имя, отчество</w:t>
            </w:r>
          </w:p>
        </w:tc>
        <w:tc>
          <w:tcPr>
            <w:tcW w:w="1223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Преподаваемый предмет</w:t>
            </w:r>
          </w:p>
        </w:tc>
        <w:tc>
          <w:tcPr>
            <w:tcW w:w="5244" w:type="dxa"/>
            <w:gridSpan w:val="11"/>
          </w:tcPr>
          <w:p w:rsidR="00F952E3" w:rsidRPr="000A0679" w:rsidRDefault="00F952E3" w:rsidP="00CC3399">
            <w:pPr>
              <w:jc w:val="both"/>
            </w:pPr>
            <w:r w:rsidRPr="000A0679">
              <w:t>Кол-во часов в неделю</w:t>
            </w: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Всего учебной нагрузки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 w:rsidRPr="000A0679">
              <w:t>1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 w:rsidRPr="000A0679">
              <w:t>2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 w:rsidRPr="000A0679">
              <w:t>3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 w:rsidRPr="000A0679">
              <w:t>4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 w:rsidRPr="000A0679">
              <w:t>5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 w:rsidRPr="000A0679">
              <w:t>6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 w:rsidRPr="000A0679">
              <w:t>7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 w:rsidRPr="000A0679">
              <w:t>8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 w:rsidRPr="000A0679">
              <w:t>9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 w:rsidRPr="000A0679">
              <w:t>10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 w:rsidRPr="000A0679">
              <w:t>11</w:t>
            </w:r>
          </w:p>
          <w:p w:rsidR="00F952E3" w:rsidRPr="000A0679" w:rsidRDefault="00F952E3" w:rsidP="00CC3399">
            <w:pPr>
              <w:jc w:val="both"/>
            </w:pPr>
            <w:r w:rsidRPr="000A0679">
              <w:t>кл</w:t>
            </w: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rPr>
          <w:trHeight w:val="689"/>
        </w:trPr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1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Плотникова Лидия Николаевна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Русский язык</w:t>
            </w: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567" w:type="dxa"/>
          </w:tcPr>
          <w:p w:rsidR="00F952E3" w:rsidRDefault="00F952E3" w:rsidP="00CC3399">
            <w:pPr>
              <w:jc w:val="both"/>
            </w:pPr>
          </w:p>
          <w:p w:rsidR="00F952E3" w:rsidRPr="00711919" w:rsidRDefault="00F952E3" w:rsidP="00CC339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08" w:type="dxa"/>
          </w:tcPr>
          <w:p w:rsidR="00F952E3" w:rsidRDefault="00F952E3" w:rsidP="00CC3399">
            <w:pPr>
              <w:jc w:val="both"/>
              <w:rPr>
                <w:lang w:val="en-US"/>
              </w:rPr>
            </w:pPr>
          </w:p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F952E3" w:rsidRPr="000A0679">
        <w:trPr>
          <w:trHeight w:val="90"/>
        </w:trPr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литература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567" w:type="dxa"/>
          </w:tcPr>
          <w:p w:rsidR="00F952E3" w:rsidRPr="0071191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2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Горланова Светлана Вячеславовна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Русский язык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6" w:type="dxa"/>
          </w:tcPr>
          <w:p w:rsidR="00F952E3" w:rsidRPr="0071191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литература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6" w:type="dxa"/>
          </w:tcPr>
          <w:p w:rsidR="00F952E3" w:rsidRPr="00711919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3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  <w:r w:rsidRPr="000A0679">
              <w:t>Сапожникова Наталья Юрьевна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Биологи</w:t>
            </w:r>
            <w:r w:rsidRPr="000A0679">
              <w:rPr>
                <w:lang w:val="en-US"/>
              </w:rPr>
              <w:t>я</w:t>
            </w:r>
          </w:p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  <w:p w:rsidR="00F952E3" w:rsidRPr="0071191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  <w:p w:rsidR="00F952E3" w:rsidRPr="00711919" w:rsidRDefault="00F952E3" w:rsidP="00CC3399">
            <w:pPr>
              <w:jc w:val="both"/>
            </w:pPr>
            <w:r>
              <w:t>2</w:t>
            </w: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  <w:p w:rsidR="00F952E3" w:rsidRPr="0071191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1418" w:type="dxa"/>
            <w:vMerge w:val="restart"/>
          </w:tcPr>
          <w:p w:rsidR="00F952E3" w:rsidRPr="00711919" w:rsidRDefault="00F952E3" w:rsidP="00CC3399">
            <w:pPr>
              <w:jc w:val="both"/>
            </w:pPr>
            <w:r>
              <w:t>18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Default="00F952E3" w:rsidP="00CC339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физккульт.</w:t>
            </w:r>
          </w:p>
          <w:p w:rsidR="00F952E3" w:rsidRDefault="00F952E3" w:rsidP="00CC3399">
            <w:pPr>
              <w:jc w:val="both"/>
            </w:pPr>
            <w:r>
              <w:t>Технология</w:t>
            </w:r>
          </w:p>
          <w:p w:rsidR="00F952E3" w:rsidRPr="00711919" w:rsidRDefault="00F952E3" w:rsidP="00CC3399">
            <w:pPr>
              <w:jc w:val="both"/>
            </w:pPr>
            <w:r>
              <w:t>музыка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Default="00F952E3" w:rsidP="00CC3399">
            <w:pPr>
              <w:jc w:val="both"/>
            </w:pPr>
            <w:r>
              <w:t>3</w:t>
            </w:r>
          </w:p>
          <w:p w:rsidR="00F952E3" w:rsidRDefault="00F952E3" w:rsidP="00CC3399">
            <w:pPr>
              <w:jc w:val="both"/>
            </w:pPr>
            <w:r>
              <w:t>2</w:t>
            </w:r>
          </w:p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</w:tr>
      <w:tr w:rsidR="00F952E3" w:rsidRPr="000A0679">
        <w:tc>
          <w:tcPr>
            <w:tcW w:w="496" w:type="dxa"/>
          </w:tcPr>
          <w:p w:rsidR="00F952E3" w:rsidRPr="000A0679" w:rsidRDefault="00F952E3" w:rsidP="00CC3399">
            <w:pPr>
              <w:jc w:val="both"/>
            </w:pPr>
            <w:r w:rsidRPr="000A0679">
              <w:t>4</w:t>
            </w:r>
          </w:p>
        </w:tc>
        <w:tc>
          <w:tcPr>
            <w:tcW w:w="2784" w:type="dxa"/>
          </w:tcPr>
          <w:p w:rsidR="00F952E3" w:rsidRPr="000A0679" w:rsidRDefault="00F952E3" w:rsidP="00CC3399">
            <w:pPr>
              <w:jc w:val="both"/>
            </w:pPr>
            <w:r w:rsidRPr="000A0679">
              <w:t>Севастьянова Лидия Олеговна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математика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6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5</w:t>
            </w:r>
          </w:p>
        </w:tc>
        <w:tc>
          <w:tcPr>
            <w:tcW w:w="426" w:type="dxa"/>
          </w:tcPr>
          <w:p w:rsidR="00F952E3" w:rsidRPr="00711919" w:rsidRDefault="00F952E3" w:rsidP="00CC3399">
            <w:pPr>
              <w:jc w:val="both"/>
            </w:pPr>
            <w:r>
              <w:t>6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</w:tcPr>
          <w:p w:rsidR="00F952E3" w:rsidRPr="00711919" w:rsidRDefault="00F952E3" w:rsidP="00CC3399">
            <w:pPr>
              <w:jc w:val="both"/>
            </w:pPr>
            <w:r>
              <w:t>6</w:t>
            </w:r>
          </w:p>
        </w:tc>
        <w:tc>
          <w:tcPr>
            <w:tcW w:w="1418" w:type="dxa"/>
          </w:tcPr>
          <w:p w:rsidR="00F952E3" w:rsidRPr="00711919" w:rsidRDefault="00F952E3" w:rsidP="00CC3399">
            <w:pPr>
              <w:jc w:val="both"/>
            </w:pPr>
            <w:r>
              <w:t>23</w:t>
            </w:r>
          </w:p>
        </w:tc>
      </w:tr>
      <w:tr w:rsidR="00F952E3" w:rsidRPr="000A0679">
        <w:tc>
          <w:tcPr>
            <w:tcW w:w="496" w:type="dxa"/>
          </w:tcPr>
          <w:p w:rsidR="00F952E3" w:rsidRPr="000A0679" w:rsidRDefault="00F952E3" w:rsidP="00CC3399">
            <w:pPr>
              <w:jc w:val="both"/>
            </w:pPr>
            <w:r w:rsidRPr="000A0679">
              <w:t>5</w:t>
            </w:r>
          </w:p>
        </w:tc>
        <w:tc>
          <w:tcPr>
            <w:tcW w:w="2784" w:type="dxa"/>
          </w:tcPr>
          <w:p w:rsidR="00F952E3" w:rsidRPr="000A0679" w:rsidRDefault="00F952E3" w:rsidP="00CC3399">
            <w:pPr>
              <w:jc w:val="both"/>
            </w:pPr>
            <w:r w:rsidRPr="000A0679">
              <w:t>Грунина Валентина Михайловна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математика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711919" w:rsidRDefault="00F952E3" w:rsidP="00CC3399">
            <w:pPr>
              <w:jc w:val="both"/>
            </w:pPr>
            <w:r>
              <w:t>6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6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567" w:type="dxa"/>
          </w:tcPr>
          <w:p w:rsidR="00F952E3" w:rsidRPr="00711919" w:rsidRDefault="00F952E3" w:rsidP="00CC3399">
            <w:pPr>
              <w:jc w:val="both"/>
            </w:pPr>
            <w:r>
              <w:t>6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1418" w:type="dxa"/>
          </w:tcPr>
          <w:p w:rsidR="00F952E3" w:rsidRPr="00711919" w:rsidRDefault="00F952E3" w:rsidP="00CC3399">
            <w:pPr>
              <w:jc w:val="both"/>
            </w:pPr>
            <w:r>
              <w:t>18</w:t>
            </w: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6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Ахметов Айрат Абдуллович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физика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708" w:type="dxa"/>
          </w:tcPr>
          <w:p w:rsidR="00F952E3" w:rsidRPr="0071191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1418" w:type="dxa"/>
            <w:vMerge w:val="restart"/>
          </w:tcPr>
          <w:p w:rsidR="00F952E3" w:rsidRPr="00711919" w:rsidRDefault="00F952E3" w:rsidP="00CC3399">
            <w:pPr>
              <w:jc w:val="both"/>
            </w:pPr>
            <w:r>
              <w:t>17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Информатика и икт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6" w:type="dxa"/>
          </w:tcPr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71191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7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Рахматуллина Р.Р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Татарский язык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1418" w:type="dxa"/>
            <w:vMerge w:val="restart"/>
          </w:tcPr>
          <w:p w:rsidR="00F952E3" w:rsidRPr="00711919" w:rsidRDefault="00F952E3" w:rsidP="00CC3399">
            <w:pPr>
              <w:jc w:val="both"/>
            </w:pPr>
            <w:r>
              <w:t>20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литература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8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Розыева Гульназ Рафаилевна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Татарский язык и литературное чтение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</w:pPr>
            <w:r>
              <w:t>19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литература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71191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1418" w:type="dxa"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</w:tcPr>
          <w:p w:rsidR="00F952E3" w:rsidRPr="000A0679" w:rsidRDefault="00F952E3" w:rsidP="00CC3399">
            <w:pPr>
              <w:jc w:val="both"/>
            </w:pPr>
            <w:r w:rsidRPr="000A0679">
              <w:t>9</w:t>
            </w:r>
          </w:p>
        </w:tc>
        <w:tc>
          <w:tcPr>
            <w:tcW w:w="2784" w:type="dxa"/>
          </w:tcPr>
          <w:p w:rsidR="00F952E3" w:rsidRPr="000A0679" w:rsidRDefault="00F952E3" w:rsidP="00CC3399">
            <w:pPr>
              <w:jc w:val="both"/>
            </w:pPr>
            <w:r w:rsidRPr="000A0679">
              <w:t>Москвичева  Светлана Викторовна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Английский язык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1418" w:type="dxa"/>
          </w:tcPr>
          <w:p w:rsidR="00F952E3" w:rsidRPr="000A0679" w:rsidRDefault="00F952E3" w:rsidP="00CC3399">
            <w:pPr>
              <w:jc w:val="both"/>
            </w:pPr>
            <w:r>
              <w:t>27</w:t>
            </w: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10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Андреева Татьяна Михайловна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Химия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</w:pPr>
            <w:r>
              <w:t>19,5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Мордовский язык</w:t>
            </w:r>
          </w:p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1,5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>
              <w:t>Основы дух.-нрав.культ.народов России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>
              <w:t>Окр.мир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11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Евграфова Татьяна Сергеевна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История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1418" w:type="dxa"/>
            <w:vMerge w:val="restart"/>
          </w:tcPr>
          <w:p w:rsidR="00F952E3" w:rsidRDefault="00F952E3" w:rsidP="00CC3399">
            <w:pPr>
              <w:jc w:val="both"/>
            </w:pPr>
            <w:r>
              <w:t>23</w:t>
            </w:r>
          </w:p>
          <w:p w:rsidR="00F952E3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  <w:r>
              <w:t>22,5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Обществознание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 xml:space="preserve">Право 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12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Бикеев Александр Николаевич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>
              <w:t>Физкультура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1,5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>
              <w:t>1,5</w:t>
            </w: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  <w:rPr>
                <w:lang w:val="en-US"/>
              </w:rPr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>
              <w:t>Технология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0,5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</w:tcPr>
          <w:p w:rsidR="00F952E3" w:rsidRPr="000A0679" w:rsidRDefault="00F952E3" w:rsidP="00CC3399">
            <w:pPr>
              <w:jc w:val="both"/>
            </w:pPr>
            <w:r w:rsidRPr="000A0679">
              <w:t>13</w:t>
            </w:r>
          </w:p>
        </w:tc>
        <w:tc>
          <w:tcPr>
            <w:tcW w:w="2784" w:type="dxa"/>
          </w:tcPr>
          <w:p w:rsidR="00F952E3" w:rsidRPr="000A0679" w:rsidRDefault="00F952E3" w:rsidP="00CC3399">
            <w:pPr>
              <w:jc w:val="both"/>
            </w:pPr>
            <w:r w:rsidRPr="000A0679">
              <w:t>Беспалова Ольга Владимировна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ОБЖ</w:t>
            </w:r>
          </w:p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  <w:r w:rsidRPr="000A0679">
              <w:t>География</w:t>
            </w:r>
          </w:p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  <w:r>
              <w:t>Искусство</w:t>
            </w:r>
          </w:p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  <w:r>
              <w:t>1</w:t>
            </w:r>
          </w:p>
          <w:p w:rsidR="00F952E3" w:rsidRDefault="00F952E3" w:rsidP="00CC3399"/>
          <w:p w:rsidR="00F952E3" w:rsidRPr="007D6A1E" w:rsidRDefault="00F952E3" w:rsidP="00CC3399"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  <w:r>
              <w:t>2</w:t>
            </w:r>
          </w:p>
          <w:p w:rsidR="00F952E3" w:rsidRDefault="00F952E3" w:rsidP="00CC3399"/>
          <w:p w:rsidR="00F952E3" w:rsidRPr="007D6A1E" w:rsidRDefault="00F952E3" w:rsidP="00CC3399"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  <w:r>
              <w:t>2</w:t>
            </w:r>
          </w:p>
          <w:p w:rsidR="00F952E3" w:rsidRDefault="00F952E3" w:rsidP="00CC3399"/>
          <w:p w:rsidR="00F952E3" w:rsidRPr="007D6A1E" w:rsidRDefault="00F952E3" w:rsidP="00CC3399"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  <w:p w:rsidR="00F952E3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  <w:r>
              <w:t>2</w:t>
            </w:r>
          </w:p>
          <w:p w:rsidR="00F952E3" w:rsidRDefault="00F952E3" w:rsidP="00CC3399"/>
          <w:p w:rsidR="00F952E3" w:rsidRPr="007D6A1E" w:rsidRDefault="00F952E3" w:rsidP="00CC3399">
            <w:r>
              <w:t>1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  <w:p w:rsidR="00F952E3" w:rsidRDefault="00F952E3" w:rsidP="00CC3399">
            <w:pPr>
              <w:jc w:val="both"/>
            </w:pPr>
            <w:r>
              <w:t>2</w:t>
            </w:r>
          </w:p>
          <w:p w:rsidR="00F952E3" w:rsidRDefault="00F952E3" w:rsidP="00CC3399"/>
          <w:p w:rsidR="00F952E3" w:rsidRPr="007D6A1E" w:rsidRDefault="00F952E3" w:rsidP="00CC3399">
            <w:r>
              <w:t>1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0,5</w:t>
            </w:r>
          </w:p>
          <w:p w:rsidR="00F952E3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  <w:r>
              <w:t>0,5</w:t>
            </w:r>
          </w:p>
        </w:tc>
        <w:tc>
          <w:tcPr>
            <w:tcW w:w="708" w:type="dxa"/>
          </w:tcPr>
          <w:p w:rsidR="00F952E3" w:rsidRDefault="00F952E3" w:rsidP="00CC3399">
            <w:pPr>
              <w:jc w:val="both"/>
            </w:pPr>
            <w:r>
              <w:t>0,5</w:t>
            </w:r>
          </w:p>
          <w:p w:rsidR="00F952E3" w:rsidRDefault="00F952E3" w:rsidP="00CC3399"/>
          <w:p w:rsidR="00F952E3" w:rsidRPr="007D6A1E" w:rsidRDefault="00F952E3" w:rsidP="00CC3399">
            <w:r>
              <w:t>0,5</w:t>
            </w:r>
          </w:p>
        </w:tc>
        <w:tc>
          <w:tcPr>
            <w:tcW w:w="1418" w:type="dxa"/>
          </w:tcPr>
          <w:p w:rsidR="00F952E3" w:rsidRPr="000A0679" w:rsidRDefault="00F952E3" w:rsidP="00CC3399">
            <w:pPr>
              <w:jc w:val="both"/>
            </w:pPr>
            <w:r>
              <w:t>20</w:t>
            </w: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14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Степанова Наталья Геннадьевна.3 кл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Чувашский яз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1,5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</w:pPr>
            <w:r>
              <w:t>21,5</w:t>
            </w:r>
          </w:p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Русский язык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Литер чтение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Математика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4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Окр мир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  <w:rPr>
                <w:b/>
                <w:bCs/>
              </w:rPr>
            </w:pPr>
            <w:r w:rsidRPr="000A0679">
              <w:rPr>
                <w:b/>
                <w:bCs/>
              </w:rPr>
              <w:t>Искусство</w:t>
            </w:r>
            <w:r w:rsidRPr="000A0679">
              <w:rPr>
                <w:b/>
                <w:bCs/>
                <w:lang w:val="en-US"/>
              </w:rPr>
              <w:t xml:space="preserve"> </w:t>
            </w:r>
          </w:p>
          <w:p w:rsidR="00F952E3" w:rsidRPr="000A0679" w:rsidRDefault="00F952E3" w:rsidP="00CC3399">
            <w:pPr>
              <w:jc w:val="both"/>
              <w:rPr>
                <w:b/>
                <w:bCs/>
              </w:rPr>
            </w:pPr>
          </w:p>
          <w:p w:rsidR="00F952E3" w:rsidRPr="000A0679" w:rsidRDefault="00F952E3" w:rsidP="00CC3399">
            <w:pPr>
              <w:jc w:val="both"/>
              <w:rPr>
                <w:b/>
                <w:bCs/>
              </w:rPr>
            </w:pPr>
            <w:r w:rsidRPr="000A0679">
              <w:rPr>
                <w:b/>
                <w:bCs/>
              </w:rPr>
              <w:t>музыка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Default="00F952E3" w:rsidP="00CC3399">
            <w:pPr>
              <w:jc w:val="both"/>
            </w:pPr>
            <w:r>
              <w:t>1</w:t>
            </w:r>
          </w:p>
          <w:p w:rsidR="00F952E3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Технология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Физ-ра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15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Смирнова Валентина Степановна,4 кл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Русский язык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</w:pPr>
          </w:p>
          <w:p w:rsidR="00F952E3" w:rsidRPr="000A0679" w:rsidRDefault="00F952E3" w:rsidP="00CC3399">
            <w:pPr>
              <w:jc w:val="both"/>
            </w:pPr>
            <w:r>
              <w:t>21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Литер чтение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Математика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4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 xml:space="preserve">Окр мир 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Музыка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ИЗО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Технология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Физкультура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Чувашский язык</w:t>
            </w:r>
          </w:p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>
              <w:t>ОРКСЭ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16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Калинина Ирина Александровна. 1 кл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Русский язык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</w:pPr>
            <w:r>
              <w:t>23</w:t>
            </w: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Литер.чтение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Математика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4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Окр мир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2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 xml:space="preserve"> Музыка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ИЗО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  <w:rPr>
                <w:b/>
                <w:bCs/>
              </w:rPr>
            </w:pPr>
            <w:r w:rsidRPr="000A0679">
              <w:rPr>
                <w:b/>
                <w:bCs/>
              </w:rPr>
              <w:t>Технология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Физкультура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3</w:t>
            </w: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</w:tcPr>
          <w:p w:rsidR="00F952E3" w:rsidRPr="000A0679" w:rsidRDefault="00F952E3" w:rsidP="00CC3399">
            <w:pPr>
              <w:jc w:val="both"/>
            </w:pPr>
            <w:r>
              <w:t>17</w:t>
            </w:r>
          </w:p>
        </w:tc>
        <w:tc>
          <w:tcPr>
            <w:tcW w:w="2784" w:type="dxa"/>
            <w:vMerge w:val="restart"/>
          </w:tcPr>
          <w:p w:rsidR="00F952E3" w:rsidRPr="000A0679" w:rsidRDefault="00F952E3" w:rsidP="00CC3399">
            <w:pPr>
              <w:jc w:val="both"/>
            </w:pPr>
            <w:r w:rsidRPr="000A0679">
              <w:t>Бикеева Людмила Васильевна</w:t>
            </w: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>Педагог-организатор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 w:val="restart"/>
          </w:tcPr>
          <w:p w:rsidR="00F952E3" w:rsidRPr="000A0679" w:rsidRDefault="00F952E3" w:rsidP="00CC3399">
            <w:pPr>
              <w:jc w:val="both"/>
            </w:pPr>
            <w:r>
              <w:t>9,5</w:t>
            </w:r>
          </w:p>
        </w:tc>
      </w:tr>
      <w:tr w:rsidR="00F952E3" w:rsidRPr="000A0679">
        <w:tc>
          <w:tcPr>
            <w:tcW w:w="49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>
              <w:t>математика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4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  <w:vMerge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 w:rsidRPr="000A0679">
              <w:t xml:space="preserve">Экономика 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  <w:tr w:rsidR="00F952E3" w:rsidRPr="000A0679">
        <w:tc>
          <w:tcPr>
            <w:tcW w:w="49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2784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1223" w:type="dxa"/>
          </w:tcPr>
          <w:p w:rsidR="00F952E3" w:rsidRPr="000A0679" w:rsidRDefault="00F952E3" w:rsidP="00CC3399">
            <w:pPr>
              <w:jc w:val="both"/>
            </w:pPr>
            <w:r>
              <w:t xml:space="preserve">Технология 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425" w:type="dxa"/>
          </w:tcPr>
          <w:p w:rsidR="00F952E3" w:rsidRPr="000A0679" w:rsidRDefault="00F952E3" w:rsidP="00CC3399">
            <w:pPr>
              <w:jc w:val="both"/>
            </w:pPr>
            <w:r>
              <w:t>0,5</w:t>
            </w:r>
          </w:p>
        </w:tc>
        <w:tc>
          <w:tcPr>
            <w:tcW w:w="426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567" w:type="dxa"/>
          </w:tcPr>
          <w:p w:rsidR="00F952E3" w:rsidRPr="000A0679" w:rsidRDefault="00F952E3" w:rsidP="00CC3399">
            <w:pPr>
              <w:jc w:val="both"/>
            </w:pPr>
          </w:p>
        </w:tc>
        <w:tc>
          <w:tcPr>
            <w:tcW w:w="708" w:type="dxa"/>
          </w:tcPr>
          <w:p w:rsidR="00F952E3" w:rsidRPr="000A0679" w:rsidRDefault="00F952E3" w:rsidP="00CC3399">
            <w:pPr>
              <w:jc w:val="both"/>
            </w:pPr>
            <w:r>
              <w:t>1</w:t>
            </w:r>
          </w:p>
        </w:tc>
        <w:tc>
          <w:tcPr>
            <w:tcW w:w="1418" w:type="dxa"/>
            <w:vMerge/>
          </w:tcPr>
          <w:p w:rsidR="00F952E3" w:rsidRPr="000A0679" w:rsidRDefault="00F952E3" w:rsidP="00CC3399">
            <w:pPr>
              <w:jc w:val="both"/>
            </w:pPr>
          </w:p>
        </w:tc>
      </w:tr>
    </w:tbl>
    <w:p w:rsidR="00F952E3" w:rsidRDefault="00F952E3" w:rsidP="00CC3399">
      <w:pPr>
        <w:jc w:val="both"/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2B186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CC3399">
      <w:pPr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Pr="000E56A6" w:rsidRDefault="00F952E3" w:rsidP="003F2EF6">
      <w:pPr>
        <w:ind w:firstLine="700"/>
        <w:jc w:val="both"/>
        <w:rPr>
          <w:b/>
          <w:bCs/>
        </w:rPr>
      </w:pPr>
      <w:r w:rsidRPr="000E56A6">
        <w:rPr>
          <w:b/>
          <w:bCs/>
        </w:rPr>
        <w:t>Результаты образовательной деятельности (Приложение кач.знаний)</w:t>
      </w:r>
    </w:p>
    <w:p w:rsidR="00F952E3" w:rsidRPr="000E56A6" w:rsidRDefault="00F952E3" w:rsidP="003F2EF6">
      <w:pPr>
        <w:ind w:firstLine="700"/>
        <w:jc w:val="both"/>
      </w:pPr>
      <w:r w:rsidRPr="000E56A6">
        <w:t>Задачи школы на 2014-2015 уч.год</w:t>
      </w:r>
    </w:p>
    <w:p w:rsidR="00F952E3" w:rsidRPr="000E56A6" w:rsidRDefault="00F952E3" w:rsidP="003F2EF6">
      <w:pPr>
        <w:ind w:firstLine="700"/>
        <w:jc w:val="both"/>
      </w:pPr>
      <w:r w:rsidRPr="000E56A6">
        <w:t>1.Повысить эффективность внутришкольного контроля</w:t>
      </w:r>
      <w:r>
        <w:t xml:space="preserve"> и ответственности школы</w:t>
      </w:r>
      <w:r w:rsidRPr="000E56A6">
        <w:t>,учителей-предметников за качество проведённых уроков,за результативность работы по подготовке к ОГЭ и ЕГЭ</w:t>
      </w:r>
    </w:p>
    <w:p w:rsidR="00F952E3" w:rsidRPr="000E56A6" w:rsidRDefault="00F952E3" w:rsidP="003F2EF6">
      <w:pPr>
        <w:ind w:firstLine="700"/>
        <w:jc w:val="both"/>
      </w:pPr>
      <w:r w:rsidRPr="000E56A6">
        <w:t>2.Усилить ответственность за подготовку учащихся к предметным олимпиадам учителей-предметников.</w:t>
      </w: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  <w:r w:rsidRPr="000E56A6">
        <w:t>3.Продолжить работу по национальному воспитанию</w:t>
      </w: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Default="00F952E3" w:rsidP="003F2EF6">
      <w:pPr>
        <w:ind w:firstLine="700"/>
        <w:jc w:val="both"/>
        <w:rPr>
          <w:b/>
          <w:bCs/>
          <w:i/>
          <w:iCs/>
          <w:sz w:val="22"/>
          <w:szCs w:val="22"/>
        </w:rPr>
      </w:pPr>
    </w:p>
    <w:p w:rsidR="00F952E3" w:rsidRPr="000E56A6" w:rsidRDefault="00F952E3" w:rsidP="00212235">
      <w:pPr>
        <w:tabs>
          <w:tab w:val="center" w:pos="4677"/>
        </w:tabs>
        <w:rPr>
          <w:b/>
          <w:bCs/>
          <w:u w:val="single"/>
        </w:rPr>
      </w:pPr>
      <w:r w:rsidRPr="000E56A6">
        <w:rPr>
          <w:b/>
          <w:bCs/>
          <w:u w:val="single"/>
        </w:rPr>
        <w:t>Сравнительный анализ успеваемости и качества обучения по классам за 5 лет</w:t>
      </w:r>
    </w:p>
    <w:p w:rsidR="00F952E3" w:rsidRPr="000E56A6" w:rsidRDefault="00F952E3" w:rsidP="00212235">
      <w:pPr>
        <w:tabs>
          <w:tab w:val="center" w:pos="4677"/>
        </w:tabs>
        <w:rPr>
          <w:b/>
          <w:bCs/>
          <w:u w:val="singl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8"/>
        <w:gridCol w:w="818"/>
        <w:gridCol w:w="818"/>
        <w:gridCol w:w="818"/>
        <w:gridCol w:w="818"/>
        <w:gridCol w:w="818"/>
        <w:gridCol w:w="818"/>
        <w:gridCol w:w="818"/>
        <w:gridCol w:w="819"/>
        <w:gridCol w:w="720"/>
        <w:gridCol w:w="689"/>
      </w:tblGrid>
      <w:tr w:rsidR="00F952E3" w:rsidRPr="000E56A6">
        <w:tc>
          <w:tcPr>
            <w:tcW w:w="1388" w:type="dxa"/>
            <w:vMerge w:val="restart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Год/класс</w:t>
            </w:r>
          </w:p>
        </w:tc>
        <w:tc>
          <w:tcPr>
            <w:tcW w:w="1636" w:type="dxa"/>
            <w:gridSpan w:val="2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2012-13</w:t>
            </w:r>
          </w:p>
        </w:tc>
        <w:tc>
          <w:tcPr>
            <w:tcW w:w="1636" w:type="dxa"/>
            <w:gridSpan w:val="2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2013-14</w:t>
            </w:r>
          </w:p>
        </w:tc>
        <w:tc>
          <w:tcPr>
            <w:tcW w:w="1636" w:type="dxa"/>
            <w:gridSpan w:val="2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2014-2015</w:t>
            </w:r>
          </w:p>
        </w:tc>
        <w:tc>
          <w:tcPr>
            <w:tcW w:w="1637" w:type="dxa"/>
            <w:gridSpan w:val="2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2010-11</w:t>
            </w:r>
          </w:p>
        </w:tc>
        <w:tc>
          <w:tcPr>
            <w:tcW w:w="1407" w:type="dxa"/>
            <w:gridSpan w:val="2"/>
          </w:tcPr>
          <w:p w:rsidR="00F952E3" w:rsidRPr="000E56A6" w:rsidRDefault="00F952E3" w:rsidP="00C65539">
            <w:r w:rsidRPr="000E56A6">
              <w:t>2011-12</w:t>
            </w:r>
          </w:p>
        </w:tc>
      </w:tr>
      <w:tr w:rsidR="00F952E3" w:rsidRPr="000E56A6">
        <w:tc>
          <w:tcPr>
            <w:tcW w:w="1388" w:type="dxa"/>
            <w:vMerge/>
          </w:tcPr>
          <w:p w:rsidR="00F952E3" w:rsidRPr="000E56A6" w:rsidRDefault="00F952E3" w:rsidP="00C65539">
            <w:pPr>
              <w:tabs>
                <w:tab w:val="center" w:pos="4677"/>
              </w:tabs>
            </w:pP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Кач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усп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кач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усп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кач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усп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кач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усп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кач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Усп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2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57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80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40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3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55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75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60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44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68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60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55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55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5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40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42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6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57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60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40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7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57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67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17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8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17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40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60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42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85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9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33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20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42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20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17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  <w:tr w:rsidR="00F952E3" w:rsidRPr="000E56A6">
        <w:tc>
          <w:tcPr>
            <w:tcW w:w="138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11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33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  <w:rPr>
                <w:b/>
                <w:bCs/>
              </w:rPr>
            </w:pPr>
            <w:r w:rsidRPr="000E56A6">
              <w:rPr>
                <w:b/>
                <w:bCs/>
              </w:rPr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818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42</w:t>
            </w:r>
          </w:p>
        </w:tc>
        <w:tc>
          <w:tcPr>
            <w:tcW w:w="819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100</w:t>
            </w:r>
          </w:p>
        </w:tc>
        <w:tc>
          <w:tcPr>
            <w:tcW w:w="720" w:type="dxa"/>
          </w:tcPr>
          <w:p w:rsidR="00F952E3" w:rsidRPr="000E56A6" w:rsidRDefault="00F952E3" w:rsidP="00C65539">
            <w:r w:rsidRPr="000E56A6">
              <w:t>33</w:t>
            </w:r>
          </w:p>
        </w:tc>
        <w:tc>
          <w:tcPr>
            <w:tcW w:w="687" w:type="dxa"/>
          </w:tcPr>
          <w:p w:rsidR="00F952E3" w:rsidRPr="000E56A6" w:rsidRDefault="00F952E3" w:rsidP="00C65539">
            <w:r w:rsidRPr="000E56A6">
              <w:t>100</w:t>
            </w:r>
          </w:p>
        </w:tc>
      </w:tr>
    </w:tbl>
    <w:p w:rsidR="00F952E3" w:rsidRPr="000E56A6" w:rsidRDefault="00F952E3" w:rsidP="00212235">
      <w:pPr>
        <w:tabs>
          <w:tab w:val="center" w:pos="4677"/>
        </w:tabs>
      </w:pPr>
    </w:p>
    <w:p w:rsidR="00F952E3" w:rsidRPr="000E56A6" w:rsidRDefault="00F952E3" w:rsidP="00212235">
      <w:pPr>
        <w:tabs>
          <w:tab w:val="center" w:pos="4677"/>
        </w:tabs>
        <w:jc w:val="center"/>
        <w:rPr>
          <w:b/>
          <w:bCs/>
          <w:u w:val="single"/>
        </w:rPr>
      </w:pPr>
    </w:p>
    <w:p w:rsidR="00F952E3" w:rsidRPr="000E56A6" w:rsidRDefault="00F952E3" w:rsidP="00212235">
      <w:pPr>
        <w:tabs>
          <w:tab w:val="center" w:pos="4677"/>
        </w:tabs>
        <w:jc w:val="center"/>
        <w:rPr>
          <w:b/>
          <w:bCs/>
          <w:u w:val="single"/>
        </w:rPr>
      </w:pPr>
    </w:p>
    <w:p w:rsidR="00F952E3" w:rsidRPr="000E56A6" w:rsidRDefault="00F952E3" w:rsidP="00212235">
      <w:pPr>
        <w:tabs>
          <w:tab w:val="center" w:pos="4677"/>
        </w:tabs>
        <w:jc w:val="center"/>
        <w:rPr>
          <w:b/>
          <w:bCs/>
          <w:u w:val="single"/>
        </w:rPr>
      </w:pPr>
    </w:p>
    <w:p w:rsidR="00F952E3" w:rsidRPr="000E56A6" w:rsidRDefault="00F952E3" w:rsidP="00212235">
      <w:pPr>
        <w:tabs>
          <w:tab w:val="center" w:pos="4677"/>
        </w:tabs>
        <w:jc w:val="center"/>
        <w:rPr>
          <w:b/>
          <w:bCs/>
          <w:u w:val="single"/>
        </w:rPr>
      </w:pPr>
      <w:r w:rsidRPr="000E56A6">
        <w:rPr>
          <w:b/>
          <w:bCs/>
          <w:u w:val="single"/>
        </w:rPr>
        <w:t>Сравнительный анализ за 5 лет по школе</w:t>
      </w:r>
    </w:p>
    <w:p w:rsidR="00F952E3" w:rsidRPr="000E56A6" w:rsidRDefault="00F952E3" w:rsidP="00212235">
      <w:pPr>
        <w:tabs>
          <w:tab w:val="center" w:pos="4677"/>
        </w:tabs>
      </w:pPr>
    </w:p>
    <w:tbl>
      <w:tblPr>
        <w:tblW w:w="960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"/>
        <w:gridCol w:w="1725"/>
        <w:gridCol w:w="1869"/>
        <w:gridCol w:w="1842"/>
        <w:gridCol w:w="2694"/>
      </w:tblGrid>
      <w:tr w:rsidR="00F952E3" w:rsidRPr="000E56A6">
        <w:tc>
          <w:tcPr>
            <w:tcW w:w="1474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2010-11</w:t>
            </w:r>
          </w:p>
        </w:tc>
        <w:tc>
          <w:tcPr>
            <w:tcW w:w="1725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2011-12</w:t>
            </w:r>
          </w:p>
        </w:tc>
        <w:tc>
          <w:tcPr>
            <w:tcW w:w="1869" w:type="dxa"/>
          </w:tcPr>
          <w:p w:rsidR="00F952E3" w:rsidRPr="000E56A6" w:rsidRDefault="00F952E3" w:rsidP="00C65539">
            <w:r w:rsidRPr="000E56A6">
              <w:t>2012-13</w:t>
            </w:r>
          </w:p>
        </w:tc>
        <w:tc>
          <w:tcPr>
            <w:tcW w:w="1842" w:type="dxa"/>
          </w:tcPr>
          <w:p w:rsidR="00F952E3" w:rsidRPr="000E56A6" w:rsidRDefault="00F952E3" w:rsidP="00C65539">
            <w:r w:rsidRPr="000E56A6">
              <w:t>2013-14</w:t>
            </w:r>
          </w:p>
        </w:tc>
        <w:tc>
          <w:tcPr>
            <w:tcW w:w="2694" w:type="dxa"/>
          </w:tcPr>
          <w:p w:rsidR="00F952E3" w:rsidRPr="000E56A6" w:rsidRDefault="00F952E3" w:rsidP="00C65539">
            <w:r w:rsidRPr="000E56A6">
              <w:t>2014-15</w:t>
            </w:r>
          </w:p>
        </w:tc>
      </w:tr>
      <w:tr w:rsidR="00F952E3" w:rsidRPr="000E56A6">
        <w:tc>
          <w:tcPr>
            <w:tcW w:w="1474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40</w:t>
            </w:r>
          </w:p>
        </w:tc>
        <w:tc>
          <w:tcPr>
            <w:tcW w:w="1725" w:type="dxa"/>
          </w:tcPr>
          <w:p w:rsidR="00F952E3" w:rsidRPr="000E56A6" w:rsidRDefault="00F952E3" w:rsidP="00C65539">
            <w:pPr>
              <w:tabs>
                <w:tab w:val="center" w:pos="4677"/>
              </w:tabs>
            </w:pPr>
            <w:r w:rsidRPr="000E56A6">
              <w:t>42</w:t>
            </w:r>
          </w:p>
        </w:tc>
        <w:tc>
          <w:tcPr>
            <w:tcW w:w="1869" w:type="dxa"/>
          </w:tcPr>
          <w:p w:rsidR="00F952E3" w:rsidRPr="000E56A6" w:rsidRDefault="00F952E3" w:rsidP="00C65539">
            <w:r w:rsidRPr="000E56A6">
              <w:t>44</w:t>
            </w:r>
          </w:p>
        </w:tc>
        <w:tc>
          <w:tcPr>
            <w:tcW w:w="1842" w:type="dxa"/>
          </w:tcPr>
          <w:p w:rsidR="00F952E3" w:rsidRPr="000E56A6" w:rsidRDefault="00F952E3" w:rsidP="00C65539">
            <w:r w:rsidRPr="000E56A6">
              <w:t>48</w:t>
            </w:r>
          </w:p>
        </w:tc>
        <w:tc>
          <w:tcPr>
            <w:tcW w:w="2694" w:type="dxa"/>
          </w:tcPr>
          <w:p w:rsidR="00F952E3" w:rsidRPr="000E56A6" w:rsidRDefault="00F952E3" w:rsidP="00C65539">
            <w:r w:rsidRPr="000E56A6">
              <w:t>59</w:t>
            </w:r>
          </w:p>
        </w:tc>
      </w:tr>
    </w:tbl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  <w:r>
        <w:t xml:space="preserve">                                 Учебный план МБОУ Родниковская СОШ</w:t>
      </w:r>
    </w:p>
    <w:p w:rsidR="00F952E3" w:rsidRDefault="00F952E3" w:rsidP="00212235">
      <w:pPr>
        <w:tabs>
          <w:tab w:val="center" w:pos="4677"/>
        </w:tabs>
      </w:pPr>
    </w:p>
    <w:p w:rsidR="00F952E3" w:rsidRPr="00964418" w:rsidRDefault="00F952E3" w:rsidP="00964418">
      <w:pPr>
        <w:jc w:val="center"/>
        <w:rPr>
          <w:b/>
          <w:bCs/>
          <w:lang w:eastAsia="en-US"/>
        </w:rPr>
      </w:pPr>
      <w:r w:rsidRPr="00964418">
        <w:rPr>
          <w:b/>
          <w:bCs/>
          <w:i/>
          <w:iCs/>
          <w:sz w:val="24"/>
          <w:szCs w:val="24"/>
          <w:lang w:eastAsia="en-US"/>
        </w:rPr>
        <w:t>Пояснительная записка</w:t>
      </w:r>
    </w:p>
    <w:p w:rsidR="00F952E3" w:rsidRPr="00964418" w:rsidRDefault="00F952E3" w:rsidP="00964418">
      <w:pPr>
        <w:tabs>
          <w:tab w:val="left" w:pos="2910"/>
        </w:tabs>
        <w:autoSpaceDE w:val="0"/>
        <w:autoSpaceDN w:val="0"/>
        <w:adjustRightInd w:val="0"/>
        <w:spacing w:after="200"/>
        <w:ind w:firstLine="523"/>
        <w:jc w:val="center"/>
        <w:rPr>
          <w:b/>
          <w:bCs/>
          <w:i/>
          <w:iCs/>
          <w:sz w:val="24"/>
          <w:szCs w:val="24"/>
          <w:lang w:eastAsia="en-US"/>
        </w:rPr>
      </w:pPr>
      <w:r w:rsidRPr="00964418">
        <w:rPr>
          <w:b/>
          <w:bCs/>
          <w:i/>
          <w:iCs/>
          <w:sz w:val="24"/>
          <w:szCs w:val="24"/>
          <w:lang w:eastAsia="en-US"/>
        </w:rPr>
        <w:t>к учебному плану для 1-5 классов МБОУ  Родниковской средней общеобразовательной школы Алексеевского муниципального района Республики Татарстан, реализующих в 2015/2016  учебном  году основные образовательные программы в соответствии с ФГОС НОО и ФГОС ООО</w:t>
      </w:r>
    </w:p>
    <w:p w:rsidR="00F952E3" w:rsidRPr="00964418" w:rsidRDefault="00F952E3" w:rsidP="00964418">
      <w:pPr>
        <w:tabs>
          <w:tab w:val="left" w:pos="2910"/>
        </w:tabs>
        <w:autoSpaceDE w:val="0"/>
        <w:autoSpaceDN w:val="0"/>
        <w:adjustRightInd w:val="0"/>
        <w:spacing w:after="200"/>
        <w:ind w:firstLine="523"/>
        <w:jc w:val="center"/>
        <w:rPr>
          <w:b/>
          <w:bCs/>
          <w:i/>
          <w:i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>Нормативно-правовой основой учебного плана школы являются: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Федеральный закон «Об образовании в Российской Федерации» (от 29 декабря 2012 г. № 273-ФЗ);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Закон РФ «О языках народов Российской Федерации» №126 – ФЗ от 24.07.1998г.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Приказ Министерства образования и науки Российской Федерации (Минобрнауки России) от 30 августа 2013 г. N 1015 г. (г.Москва), "Об утверждении Порядка 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 .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ФГОС начального общего образования (утвержден приказом МО и Н России от 06.10.2009 № 373);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ФГОС основного общего образования (утверждён приказом МО и Н России от 17.12.2010 г №1897)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Приказ Минобрнауки России от 26.11.2010 № 1241 «О внесении изменений в ФГОС начального общего образования, утвержденный приказом МО и Н РФ от 06.10.2009 №373);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Письмо МО и Н РТ «7699/12 от 23.06.2012 «Об учебных планах для 1-9 классов школ Республики Татарстан, реализующих основные образовательные программы начального общего образования в соответствии с ФГОС общего образования»;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Закон РФ «Об образовании» (ст.2,6,7,8,15,29);  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Закон РТ  «О государственных языках Республики Татарстан и других языках в Республике Татарстан» №443РТ; 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Приказ МО и Н РФ от 22.09.2011 № 2357 «О внесении изменений в федеральный государственный образовательный стандарт начального общего образования»;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Приказ МО и Н РФ от 01.02.2012 № 74 «О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образования»;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Письмо МО и Н РФ от 08.10.2010 № ИК – 1494/19 «О введении третьего часа физической культуры»;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Федеральный перечень учебников, рекомендованных и допущенных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Постановление Главного государственного санитарного врача РФ «Об утверждении Сан ПиН 2.4.2 2821-10 «Санитарно-эпидимиологические требования к условиям и организации обучения в общеобразовательных учреждениях», зарегистрированных в Минюсте России  29.12.2010 г., рагистрац. №189;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Примерная основная образовательная программа начального общего образования;</w:t>
      </w: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Методические рекомендации МО и Н РТ «Особенности преподавания учебного предмета «Иностранный язык» в 1 классе образовательных организаций РТ» № 16801/14;</w:t>
      </w:r>
    </w:p>
    <w:p w:rsidR="00F952E3" w:rsidRPr="00964418" w:rsidRDefault="00F952E3" w:rsidP="00964418">
      <w:pPr>
        <w:tabs>
          <w:tab w:val="left" w:pos="375"/>
        </w:tabs>
        <w:ind w:left="60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numPr>
          <w:ilvl w:val="0"/>
          <w:numId w:val="18"/>
        </w:numPr>
        <w:tabs>
          <w:tab w:val="left" w:pos="375"/>
        </w:tabs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Устав школы.</w:t>
      </w:r>
    </w:p>
    <w:p w:rsidR="00F952E3" w:rsidRPr="00964418" w:rsidRDefault="00F952E3" w:rsidP="00964418">
      <w:pPr>
        <w:tabs>
          <w:tab w:val="left" w:pos="1260"/>
        </w:tabs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val="en-US" w:eastAsia="en-US"/>
        </w:rPr>
      </w:pPr>
    </w:p>
    <w:p w:rsidR="00F952E3" w:rsidRPr="00964418" w:rsidRDefault="00F952E3" w:rsidP="00964418">
      <w:pPr>
        <w:tabs>
          <w:tab w:val="left" w:pos="1260"/>
        </w:tabs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val="en-US" w:eastAsia="en-US"/>
        </w:rPr>
      </w:pPr>
    </w:p>
    <w:p w:rsidR="00F952E3" w:rsidRPr="00964418" w:rsidRDefault="00F952E3" w:rsidP="00964418">
      <w:pPr>
        <w:tabs>
          <w:tab w:val="left" w:pos="1260"/>
        </w:tabs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>Цели и задачи учебного плана:</w:t>
      </w: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1. Отработка компонента государственного образовательного стандарта начального  общего образования в условиях введения в действие  Федерального государственного образовательного стандарта начального общего образования, определяющего содержание образования, организацию учебно-воспитательного процесса общеобразовательного учебного заведения (ФГОС НОО и ФГОС ООО).</w:t>
      </w: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2.Формирование у учащихся системы специальных знаний, умений и навыков во всех изучаемых образовательных  областях.</w:t>
      </w: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3. Организация работы с учащимися, имеющими различную мотивацию к учебно-познавательной деятельности.</w:t>
      </w: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4. Формирование физически и психически здоровой личности, способной к самообразованию.</w:t>
      </w: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ind w:left="283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val="en-US" w:eastAsia="en-US"/>
        </w:rPr>
        <w:t>          </w:t>
      </w:r>
      <w:r w:rsidRPr="00964418">
        <w:rPr>
          <w:b/>
          <w:bCs/>
          <w:sz w:val="24"/>
          <w:szCs w:val="24"/>
          <w:lang w:eastAsia="en-US"/>
        </w:rPr>
        <w:t xml:space="preserve">   </w:t>
      </w: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ind w:left="283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ind w:left="283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ind w:left="283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ind w:left="283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ind w:left="283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ind w:left="283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 xml:space="preserve">                </w:t>
      </w: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tabs>
          <w:tab w:val="left" w:pos="375"/>
        </w:tabs>
        <w:spacing w:after="200" w:line="276" w:lineRule="auto"/>
        <w:jc w:val="center"/>
        <w:rPr>
          <w:b/>
          <w:bCs/>
          <w:sz w:val="24"/>
          <w:szCs w:val="24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 xml:space="preserve">                                            </w:t>
      </w: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120" w:line="360" w:lineRule="auto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 xml:space="preserve">                                            </w:t>
      </w:r>
      <w:r w:rsidRPr="00964418">
        <w:rPr>
          <w:b/>
          <w:bCs/>
          <w:sz w:val="24"/>
          <w:szCs w:val="24"/>
          <w:lang w:val="en-US" w:eastAsia="en-US"/>
        </w:rPr>
        <w:t>I</w:t>
      </w:r>
      <w:r w:rsidRPr="00964418">
        <w:rPr>
          <w:b/>
          <w:bCs/>
          <w:sz w:val="24"/>
          <w:szCs w:val="24"/>
          <w:lang w:eastAsia="en-US"/>
        </w:rPr>
        <w:t xml:space="preserve"> ступень (1-4 классы)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 xml:space="preserve">                                    Начальное общее образование.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 xml:space="preserve">        </w:t>
      </w:r>
      <w:r w:rsidRPr="00964418">
        <w:rPr>
          <w:sz w:val="24"/>
          <w:szCs w:val="24"/>
          <w:lang w:eastAsia="en-US"/>
        </w:rPr>
        <w:t xml:space="preserve">В связи с переходом образовательного учреждения на новый Федеральный государственный образовательный стандарт начального общего образования </w:t>
      </w:r>
      <w:r w:rsidRPr="00964418">
        <w:rPr>
          <w:color w:val="000000"/>
          <w:sz w:val="24"/>
          <w:szCs w:val="24"/>
          <w:lang w:eastAsia="en-US"/>
        </w:rPr>
        <w:t xml:space="preserve">базисный учебный план учащихся 1-4 класс состоит из двух частей – обязательной части и части, формируемой участниками образовательного процесса, включающей внеурочную деятельность, осуществляемую  во второй половине дня. 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color w:val="000000"/>
          <w:sz w:val="24"/>
          <w:szCs w:val="24"/>
          <w:lang w:eastAsia="en-US"/>
        </w:rPr>
      </w:pPr>
      <w:r w:rsidRPr="00964418">
        <w:rPr>
          <w:color w:val="000000"/>
          <w:sz w:val="24"/>
          <w:szCs w:val="24"/>
          <w:lang w:eastAsia="en-US"/>
        </w:rPr>
        <w:t xml:space="preserve">Обучение в 1 классе проводится на    без бальном оценивании знаний обучающихся и домашних заданий. Продолжительность учебного года 33 недели, максимально допустимая недельная нагрузка  21 академический  час и дополнительными каникулами в середине 3 четверти при традиционном режиме обучения. При пятидневном обучении дневная нагрузка составляет 4 урока, 1 день – 5 уроков, за счет урока физической культуры. Обучение в 1 классе осуществляется с использованием «ступенчатого» режима обучения в первом полугодии (в сентябре, октябре - по 3 урока в день по 35 мин., в ноябре, декабре - 4 урока по 35 мин., во втором полугодии (январь-май) - 4 урока по 45 мин. 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color w:val="000000"/>
          <w:sz w:val="24"/>
          <w:szCs w:val="24"/>
          <w:lang w:eastAsia="en-US"/>
        </w:rPr>
      </w:pPr>
      <w:r w:rsidRPr="00964418">
        <w:rPr>
          <w:color w:val="000000"/>
          <w:sz w:val="24"/>
          <w:szCs w:val="24"/>
          <w:lang w:eastAsia="en-US"/>
        </w:rPr>
        <w:t>Во втором, третьем, четвертом классах шестидневная учебная неделя, продолжительность урока составляет 45 минут. Продолжительность учебного года в 2-4 классах не менее 34 недель.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4"/>
          <w:szCs w:val="24"/>
          <w:lang w:eastAsia="en-US"/>
        </w:rPr>
      </w:pPr>
      <w:r w:rsidRPr="00964418">
        <w:rPr>
          <w:color w:val="000000"/>
          <w:sz w:val="24"/>
          <w:szCs w:val="24"/>
          <w:lang w:eastAsia="en-US"/>
        </w:rPr>
        <w:t xml:space="preserve">Основная образовательная программа реализуется через учебный план и вне плана - внеурочную деятельность, количество которой не определяется в часах аудиторной нагрузки.        Компонент образовательного учреждения во 2 и 3  классе отведён на литературное чтение. 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Обязательные предметные области учебного плана: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-Филология (русский язык, литературное чтение, татарский язык, литературное чтение на татарском языке);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-Математика и информатика (математика);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 Иностранный язык (английский язык);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-Обществознание и естествознание (окружающий мир);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 Искусство (музыка, изобразительное искусство);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-Технология (технология);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-Физическая культура (физическая культура).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-Основы религиозных культур и светской этики (основы религиозных культур и светской этики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Часть учебного плана формируется участниками образовательного процесса, обеспечивает реализацию образовательных потребностей и запросов обучающихся. Она предусматривает: 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 учебные занятия для углубленного изучения отдельных обязательных учебных предметов;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- учебные занятия, обеспечивающие различные интересы обучающихся, в том числе этнокультурные;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- внеурочная деятельность, реализующуюся через занятия дополнительного образования и систему классных часов. 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  Учебный план для 1 -4 класса составлен на основе 3 варианта (модель 3) для школ с родным ( чувашским, марийским, мордовским) языком обучения реализующих в 2015/16 учебном году основные образовательные программы начального общего образования в соответствии с ФГОС НОО. Родной язык и литература (мордовский, чувашский) изучается в 1 классе по 1 часу, во 2,4 классах по 2 часа, в 3 классе  1,5 часа. Предмет является интегрированным, наряду с родным языком изучается татарский язык 2 часа в неделю в 1 и 2 классе , в 3 классе по 3 часа, в 4 классе 2 часа. Учебный предмет является интегрированным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                                             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                                         </w:t>
      </w:r>
      <w:r w:rsidRPr="00964418">
        <w:rPr>
          <w:b/>
          <w:bCs/>
          <w:sz w:val="24"/>
          <w:szCs w:val="24"/>
          <w:lang w:val="en-US" w:eastAsia="en-US"/>
        </w:rPr>
        <w:t>II</w:t>
      </w:r>
      <w:r w:rsidRPr="00964418">
        <w:rPr>
          <w:b/>
          <w:bCs/>
          <w:sz w:val="24"/>
          <w:szCs w:val="24"/>
          <w:lang w:eastAsia="en-US"/>
        </w:rPr>
        <w:t xml:space="preserve"> ступень (5-9 классы)</w:t>
      </w:r>
    </w:p>
    <w:p w:rsidR="00F952E3" w:rsidRPr="00964418" w:rsidRDefault="00F952E3" w:rsidP="00964418">
      <w:pPr>
        <w:spacing w:after="20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>Основное общее образование</w:t>
      </w:r>
      <w:r w:rsidRPr="00964418">
        <w:rPr>
          <w:rFonts w:ascii="Calibri" w:hAnsi="Calibri" w:cs="Calibri"/>
          <w:b/>
          <w:bCs/>
          <w:sz w:val="22"/>
          <w:szCs w:val="22"/>
          <w:lang w:eastAsia="en-US"/>
        </w:rPr>
        <w:t>.</w:t>
      </w:r>
    </w:p>
    <w:p w:rsidR="00F952E3" w:rsidRPr="00964418" w:rsidRDefault="00F952E3" w:rsidP="00964418">
      <w:pPr>
        <w:spacing w:after="20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en-US"/>
        </w:rPr>
      </w:pPr>
      <w:r w:rsidRPr="00964418">
        <w:rPr>
          <w:sz w:val="24"/>
          <w:szCs w:val="24"/>
          <w:lang w:eastAsia="en-US"/>
        </w:rPr>
        <w:t xml:space="preserve">  В связи с переходом образовательного учреждения на новый Федеральный государственный образовательный стандарт основного общего образования </w:t>
      </w:r>
      <w:r w:rsidRPr="00964418">
        <w:rPr>
          <w:color w:val="000000"/>
          <w:sz w:val="24"/>
          <w:szCs w:val="24"/>
          <w:lang w:eastAsia="en-US"/>
        </w:rPr>
        <w:t>базисный учебный план учащихся 5-9 классов состоит из двух частей – обязательной части и части, формируемой участниками образовательного процесса, включающей внеурочную деятельность, осуществляемую  во второй половине дня.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Учебный план школы для 5-9 классов ориентирован на пятилетний нормативный срок освоения государственных образовательных программ основного общего образования. Составлен на основе Примерного учебного плана основного общего образования. Продолжительность учебного года в 5-8 классах  35 недель,  34 недели  в  9 классе. Продолжительность урока 45 минут.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Учебный предмет Информатика  с 7 класса изучается как самостоятельный предмет.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Учебный предмет «Обществознание» изучается с 5 по 9 класс.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Учебный предмет «География» изучается с 5 класса, учебный предмет естественно-научной предметной области «Биология» изучается с 5 класса. 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Предметная область  «Искусство» в 5-8 классах  представлен двумя образовательными компонентами – Изобразительное искусство   и Музыка.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Учебный предмет  «Технология» построен по модульному принципу с потребностями ОУ, включает сельскохозяйственный труд. 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На учебный предмет «ОБЖ» в 8-9 классе  отведен 1 час, часть материала  изучается в учебном предмете «Обществознание».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На «Физическую культуру отведено по 3 часа в неделю в каждом классе.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Обязательные предметные области:</w:t>
      </w:r>
    </w:p>
    <w:p w:rsidR="00F952E3" w:rsidRPr="00964418" w:rsidRDefault="00F952E3" w:rsidP="00582722">
      <w:pPr>
        <w:spacing w:after="200" w:line="276" w:lineRule="auto"/>
        <w:ind w:firstLineChars="186" w:firstLine="31680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Филология; Математика и Информатика; Общественно-научные предметы; Естественно- научные предметы; Искусство; Технология; Физическая культура и Основы безопасности жизнедеятельности.</w:t>
      </w:r>
    </w:p>
    <w:p w:rsidR="00F952E3" w:rsidRPr="00964418" w:rsidRDefault="00F952E3" w:rsidP="00582722">
      <w:pPr>
        <w:spacing w:after="200" w:line="276" w:lineRule="auto"/>
        <w:ind w:firstLineChars="186" w:firstLine="31680"/>
        <w:jc w:val="center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.</w:t>
      </w:r>
    </w:p>
    <w:p w:rsidR="00F952E3" w:rsidRPr="00964418" w:rsidRDefault="00F952E3" w:rsidP="00964418">
      <w:pPr>
        <w:spacing w:after="200" w:line="276" w:lineRule="auto"/>
        <w:jc w:val="both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>Часы школьного компонента в 5 классе  распределены следующим образом:</w:t>
      </w:r>
    </w:p>
    <w:p w:rsidR="00F952E3" w:rsidRPr="00964418" w:rsidRDefault="00F952E3" w:rsidP="00964418">
      <w:pPr>
        <w:spacing w:after="12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Часы компонента образовательного учреждения используются для  расширенного изучения учебных предметов федерального компонента базисного учебного плана:  </w:t>
      </w:r>
    </w:p>
    <w:p w:rsidR="00F952E3" w:rsidRPr="00964418" w:rsidRDefault="00F952E3" w:rsidP="00964418">
      <w:pPr>
        <w:spacing w:after="12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 5 класс – 1 час  на математику для дополнительных возможностей развития у детей логического мышления и практической направленности обучения математике.</w:t>
      </w:r>
    </w:p>
    <w:p w:rsidR="00F952E3" w:rsidRPr="00964418" w:rsidRDefault="00F952E3" w:rsidP="00964418">
      <w:pPr>
        <w:spacing w:after="12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ab/>
        <w:t xml:space="preserve">           1 час   на «Основы религиозных культур народов России» из предметной области « Основы духовно-нравственной культуры народов России» для формирования представлений об исторической роли традиционных религий и гражданского общества в становлении российского государственности.</w:t>
      </w:r>
    </w:p>
    <w:p w:rsidR="00F952E3" w:rsidRPr="00964418" w:rsidRDefault="00F952E3" w:rsidP="00964418">
      <w:pPr>
        <w:spacing w:after="12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.</w:t>
      </w:r>
    </w:p>
    <w:p w:rsidR="00F952E3" w:rsidRPr="00964418" w:rsidRDefault="00F952E3" w:rsidP="00964418">
      <w:pPr>
        <w:spacing w:after="12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ab/>
      </w:r>
      <w:r w:rsidRPr="00964418">
        <w:rPr>
          <w:sz w:val="24"/>
          <w:szCs w:val="24"/>
          <w:lang w:eastAsia="en-US"/>
        </w:rPr>
        <w:tab/>
      </w:r>
    </w:p>
    <w:p w:rsidR="00F952E3" w:rsidRPr="00964418" w:rsidRDefault="00F952E3" w:rsidP="00964418">
      <w:pPr>
        <w:spacing w:after="12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spacing w:after="12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</w:t>
      </w:r>
    </w:p>
    <w:p w:rsidR="00F952E3" w:rsidRPr="00964418" w:rsidRDefault="00F952E3" w:rsidP="00964418">
      <w:pPr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Форма промежуточной аттестации учащихся закреплена «Положением об организации и проведении промежуточной аттестации обучающихся» (Приказ №       от      .2015).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         Учебный план реализуется в полном объёме, соответствует целям и задачам образовательного учреждения и способствует  успешному проведения образовательного процесса. Он учитывает специфику используемых в образовательном процессе УМК, входящих в федеральный перечень учебников, допущенных к использованию в образовательном процессе в 2015-2016 учебном году для реализации образовательных программ общего образования. </w:t>
      </w:r>
    </w:p>
    <w:p w:rsidR="00F952E3" w:rsidRPr="00964418" w:rsidRDefault="00F952E3" w:rsidP="00964418">
      <w:pPr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b/>
          <w:bCs/>
          <w:i/>
          <w:iCs/>
          <w:sz w:val="24"/>
          <w:szCs w:val="24"/>
          <w:lang w:eastAsia="en-US"/>
        </w:rPr>
        <w:t xml:space="preserve"> </w:t>
      </w:r>
      <w:r w:rsidRPr="00964418">
        <w:rPr>
          <w:b/>
          <w:bCs/>
          <w:sz w:val="24"/>
          <w:szCs w:val="24"/>
          <w:lang w:eastAsia="en-US"/>
        </w:rPr>
        <w:t xml:space="preserve"> </w:t>
      </w:r>
      <w:r w:rsidRPr="00964418">
        <w:rPr>
          <w:sz w:val="24"/>
          <w:szCs w:val="24"/>
          <w:lang w:eastAsia="en-US"/>
        </w:rPr>
        <w:t>Учебная нагрузка не превышает максимальный объем обязательной учебной нагрузки и соответствует нормативам, предусмотренным гигиеническими требованиями к условиям обучения в общеобразовательных учреждениях (СанПиН 2.4.2.2821-10).</w:t>
      </w:r>
    </w:p>
    <w:p w:rsidR="00F952E3" w:rsidRPr="00964418" w:rsidRDefault="00F952E3" w:rsidP="00964418">
      <w:pPr>
        <w:spacing w:after="200" w:line="276" w:lineRule="auto"/>
        <w:rPr>
          <w:b/>
          <w:bCs/>
          <w:i/>
          <w:iCs/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Реализация учебного плана школы обеспечивается уровнем квалификации педагогических кадров, оснащенностью материально-технической базы, наличием соответствующих учебно-методических комплексов и программ в соответствии с которыми преподаются учебные дисциплины.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  Внеурочная деятельность организуется во второй половине дня  по направлениям развития личности: 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 Внеурочная деятельность организуется в таких формах, как экскурсии, кружки, секции, круглые столы, проектная деятельность. </w:t>
      </w:r>
    </w:p>
    <w:p w:rsidR="00F952E3" w:rsidRPr="00964418" w:rsidRDefault="00F952E3" w:rsidP="00964418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Спортивно – оздоровительное направление. Оно представлено в нашей школе кружкам «Бадминтон». Цель: укрепление здоровья, развитие двигательных способностей. Повышенная двигательная активность – биологическая потребность развивающегося организма, от степени удовлетворения которой зависит здоровье детей, не только их физическое, но и общее развитие.</w:t>
      </w:r>
    </w:p>
    <w:p w:rsidR="00F952E3" w:rsidRPr="00964418" w:rsidRDefault="00F952E3" w:rsidP="00964418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Общекультурное направление представлено в нашей школе кружками «История и культура мордовского народа» и «История и культура чувашского народа». Цель: прививать любовь к народным традициям, к труду, расширять кругозор обучающихся.Кружок «Город мастеров»(техническое творчество).</w:t>
      </w:r>
    </w:p>
    <w:p w:rsidR="00F952E3" w:rsidRPr="00964418" w:rsidRDefault="00F952E3" w:rsidP="00964418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>Общеинтелектуальное направление  представлено кружком «Учимся говорить по -английски». На него отводится 1 час в неделю для занятий с первоклассниками  на основании методического письма МО и Н РТ «О введении учебного предмета «Иностранный язык» в 1 классе общеобразовательных организаций Республики Татарстан». Знание иностранного языка в современном мире очень актуальная проблема. Главной целью кружка является расширение словарного запаса детей, развитие поликультурности, расширение кругозора, пробуждение интереса детей к новому языку и общению на этом языке. Кружок математики «Занимательная математика» ,информатики «Юный информатик» для расширения математических знаний.</w:t>
      </w:r>
    </w:p>
    <w:p w:rsidR="00F952E3" w:rsidRPr="00964418" w:rsidRDefault="00F952E3" w:rsidP="00964418">
      <w:pPr>
        <w:autoSpaceDE w:val="0"/>
        <w:autoSpaceDN w:val="0"/>
        <w:adjustRightInd w:val="0"/>
        <w:ind w:left="720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Форма промежуточной аттестации учащихся закреплена «Положением об организации и проведении промежуточной аттестации обучающихся» (Приказ №     от     .2015).</w:t>
      </w:r>
    </w:p>
    <w:p w:rsidR="00F952E3" w:rsidRPr="00964418" w:rsidRDefault="00F952E3" w:rsidP="00964418">
      <w:pPr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Учебный план реализуется в полном объёме, соответствует целям и задачам образовательного учреждения и способствует  успешному проведения образовательного процесса и  внедрению ФГОС НОО. Учебный план учитывает специфику используемых в образовательном процессе УМК, входящих в федеральный перечень учебников, допущенных к использованию в образовательном процессе в 2015-2016 учебном году для реализации образовательных программ общего образования. </w:t>
      </w:r>
    </w:p>
    <w:p w:rsidR="00F952E3" w:rsidRPr="00964418" w:rsidRDefault="00F952E3" w:rsidP="00964418">
      <w:pPr>
        <w:spacing w:after="200" w:line="276" w:lineRule="auto"/>
        <w:jc w:val="both"/>
        <w:rPr>
          <w:sz w:val="24"/>
          <w:szCs w:val="24"/>
          <w:lang w:eastAsia="en-US"/>
        </w:rPr>
      </w:pPr>
      <w:r w:rsidRPr="00964418">
        <w:rPr>
          <w:b/>
          <w:bCs/>
          <w:i/>
          <w:iCs/>
          <w:sz w:val="24"/>
          <w:szCs w:val="24"/>
          <w:lang w:eastAsia="en-US"/>
        </w:rPr>
        <w:t xml:space="preserve"> </w:t>
      </w:r>
      <w:r w:rsidRPr="00964418">
        <w:rPr>
          <w:b/>
          <w:bCs/>
          <w:sz w:val="24"/>
          <w:szCs w:val="24"/>
          <w:lang w:eastAsia="en-US"/>
        </w:rPr>
        <w:t xml:space="preserve"> </w:t>
      </w:r>
      <w:r w:rsidRPr="00964418">
        <w:rPr>
          <w:sz w:val="24"/>
          <w:szCs w:val="24"/>
          <w:lang w:eastAsia="en-US"/>
        </w:rPr>
        <w:t>Учебная нагрузка не превышает максимальный объем обязательной учебной нагрузки и соответствует нормативам, предусмотренным гигиеническими требованиями к условиям обучения в общеобразовательных учреждениях (СанПиН 2.4.2.2821-10).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  <w:r w:rsidRPr="00964418">
        <w:rPr>
          <w:sz w:val="24"/>
          <w:szCs w:val="24"/>
          <w:lang w:eastAsia="en-US"/>
        </w:rPr>
        <w:t xml:space="preserve">   Реализация учебного плана школы обеспечивается уровнем квалификации педагогических кадров, оснащенностью материально-технической базы, наличием соответствующих учебно-методических комплексов и программ в соответствии с которыми преподаются учебные дисциплины</w:t>
      </w:r>
      <w:r w:rsidRPr="00964418">
        <w:rPr>
          <w:b/>
          <w:bCs/>
          <w:i/>
          <w:iCs/>
          <w:sz w:val="24"/>
          <w:szCs w:val="24"/>
          <w:lang w:eastAsia="en-US"/>
        </w:rPr>
        <w:t>.</w:t>
      </w: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4"/>
          <w:szCs w:val="24"/>
          <w:lang w:eastAsia="en-US"/>
        </w:rPr>
      </w:pPr>
    </w:p>
    <w:p w:rsidR="00F952E3" w:rsidRPr="00964418" w:rsidRDefault="00F952E3" w:rsidP="00964418">
      <w:pPr>
        <w:autoSpaceDE w:val="0"/>
        <w:autoSpaceDN w:val="0"/>
        <w:adjustRightInd w:val="0"/>
        <w:spacing w:after="200" w:line="276" w:lineRule="auto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jc w:val="both"/>
        <w:rPr>
          <w:b/>
          <w:bCs/>
          <w:sz w:val="24"/>
          <w:szCs w:val="24"/>
          <w:lang w:eastAsia="en-US"/>
        </w:rPr>
      </w:pPr>
    </w:p>
    <w:p w:rsidR="00F952E3" w:rsidRPr="00964418" w:rsidRDefault="00F952E3" w:rsidP="00964418">
      <w:pPr>
        <w:jc w:val="both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 xml:space="preserve">                                                             </w:t>
      </w: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  <w:r>
        <w:t xml:space="preserve">        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</w:t>
      </w:r>
      <w:r w:rsidRPr="00964418">
        <w:rPr>
          <w:b/>
          <w:bCs/>
          <w:sz w:val="24"/>
          <w:szCs w:val="24"/>
        </w:rPr>
        <w:t>Учебный план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для 1-4 классов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Муниципального бюджетного общеобразовательного учреждения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Родниковской средней общеобразовательной школы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Алексеевского муниципального района Республики Татарстан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201</w:t>
      </w:r>
      <w:r w:rsidRPr="00964418">
        <w:rPr>
          <w:b/>
          <w:bCs/>
          <w:sz w:val="24"/>
          <w:szCs w:val="24"/>
          <w:lang w:val="en-US"/>
        </w:rPr>
        <w:t>5</w:t>
      </w:r>
      <w:r w:rsidRPr="00964418">
        <w:rPr>
          <w:b/>
          <w:bCs/>
          <w:sz w:val="24"/>
          <w:szCs w:val="24"/>
        </w:rPr>
        <w:t>-201</w:t>
      </w:r>
      <w:r w:rsidRPr="00964418">
        <w:rPr>
          <w:b/>
          <w:bCs/>
          <w:sz w:val="24"/>
          <w:szCs w:val="24"/>
          <w:lang w:val="en-US"/>
        </w:rPr>
        <w:t>6</w:t>
      </w:r>
      <w:r w:rsidRPr="00964418">
        <w:rPr>
          <w:b/>
          <w:bCs/>
          <w:sz w:val="24"/>
          <w:szCs w:val="24"/>
        </w:rPr>
        <w:t xml:space="preserve"> учебный год.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</w:p>
    <w:tbl>
      <w:tblPr>
        <w:tblW w:w="9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58"/>
        <w:gridCol w:w="2509"/>
        <w:gridCol w:w="992"/>
        <w:gridCol w:w="993"/>
        <w:gridCol w:w="992"/>
        <w:gridCol w:w="992"/>
        <w:gridCol w:w="997"/>
      </w:tblGrid>
      <w:tr w:rsidR="00F952E3" w:rsidRPr="00964418">
        <w:trPr>
          <w:trHeight w:val="275"/>
          <w:jc w:val="center"/>
        </w:trPr>
        <w:tc>
          <w:tcPr>
            <w:tcW w:w="2458" w:type="dxa"/>
            <w:vMerge w:val="restart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Предметные области</w:t>
            </w:r>
          </w:p>
        </w:tc>
        <w:tc>
          <w:tcPr>
            <w:tcW w:w="2509" w:type="dxa"/>
            <w:vMerge w:val="restart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Учебные предметы</w:t>
            </w:r>
          </w:p>
        </w:tc>
        <w:tc>
          <w:tcPr>
            <w:tcW w:w="4966" w:type="dxa"/>
            <w:gridSpan w:val="5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Количество часов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2458" w:type="dxa"/>
            <w:vMerge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09" w:type="dxa"/>
            <w:vMerge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2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3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4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всего</w:t>
            </w:r>
          </w:p>
        </w:tc>
      </w:tr>
      <w:tr w:rsidR="00F952E3" w:rsidRPr="00964418">
        <w:trPr>
          <w:trHeight w:val="214"/>
          <w:jc w:val="center"/>
        </w:trPr>
        <w:tc>
          <w:tcPr>
            <w:tcW w:w="9933" w:type="dxa"/>
            <w:gridSpan w:val="7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</w:p>
        </w:tc>
      </w:tr>
      <w:tr w:rsidR="00F952E3" w:rsidRPr="00964418">
        <w:trPr>
          <w:trHeight w:val="382"/>
          <w:jc w:val="center"/>
        </w:trPr>
        <w:tc>
          <w:tcPr>
            <w:tcW w:w="2458" w:type="dxa"/>
            <w:vMerge w:val="restart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Филология</w:t>
            </w: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99 /3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102 /3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102 /3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102 /3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405/12</w:t>
            </w:r>
          </w:p>
        </w:tc>
      </w:tr>
      <w:tr w:rsidR="00F952E3" w:rsidRPr="00964418">
        <w:trPr>
          <w:trHeight w:val="146"/>
          <w:jc w:val="center"/>
        </w:trPr>
        <w:tc>
          <w:tcPr>
            <w:tcW w:w="2458" w:type="dxa"/>
            <w:vMerge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Литературное чтение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66/2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68/2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68/2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68/2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304/8</w:t>
            </w:r>
          </w:p>
        </w:tc>
      </w:tr>
      <w:tr w:rsidR="00F952E3" w:rsidRPr="00964418">
        <w:trPr>
          <w:trHeight w:val="790"/>
          <w:jc w:val="center"/>
        </w:trPr>
        <w:tc>
          <w:tcPr>
            <w:tcW w:w="2458" w:type="dxa"/>
            <w:vMerge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Татарский язык и</w:t>
            </w:r>
          </w:p>
          <w:p w:rsidR="00F952E3" w:rsidRPr="00964418" w:rsidRDefault="00F952E3" w:rsidP="00964418">
            <w:pPr>
              <w:spacing w:after="200"/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литературное чтение 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66/2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68/2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102/3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68/2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304/9</w:t>
            </w:r>
          </w:p>
        </w:tc>
      </w:tr>
      <w:tr w:rsidR="00F952E3" w:rsidRPr="00964418">
        <w:trPr>
          <w:trHeight w:val="315"/>
          <w:jc w:val="center"/>
        </w:trPr>
        <w:tc>
          <w:tcPr>
            <w:tcW w:w="2458" w:type="dxa"/>
            <w:vMerge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Родной  (чувашский, мордовский) язык и литературное чтение 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66/2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136/4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102/3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136/4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440/13</w:t>
            </w:r>
          </w:p>
        </w:tc>
      </w:tr>
      <w:tr w:rsidR="00F952E3" w:rsidRPr="00964418">
        <w:trPr>
          <w:trHeight w:val="315"/>
          <w:jc w:val="center"/>
        </w:trPr>
        <w:tc>
          <w:tcPr>
            <w:tcW w:w="2458" w:type="dxa"/>
            <w:vMerge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Иностранный (английский ) язык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68/2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68/2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68/2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204/6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2458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132/4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135/4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135/4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135/4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537/16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2458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 xml:space="preserve">Обществознание и естествознание </w:t>
            </w: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Окружающий мир 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66 /2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 /2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 /2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68 /2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270/8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2458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34/1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34/1</w:t>
            </w:r>
          </w:p>
        </w:tc>
      </w:tr>
      <w:tr w:rsidR="00F952E3" w:rsidRPr="00964418">
        <w:trPr>
          <w:trHeight w:val="382"/>
          <w:jc w:val="center"/>
        </w:trPr>
        <w:tc>
          <w:tcPr>
            <w:tcW w:w="2458" w:type="dxa"/>
            <w:vMerge w:val="restart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Искусство</w:t>
            </w: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Музыка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33/1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34/1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34/1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34/1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135/4</w:t>
            </w:r>
          </w:p>
        </w:tc>
      </w:tr>
      <w:tr w:rsidR="00F952E3" w:rsidRPr="00964418">
        <w:trPr>
          <w:trHeight w:val="146"/>
          <w:jc w:val="center"/>
        </w:trPr>
        <w:tc>
          <w:tcPr>
            <w:tcW w:w="2458" w:type="dxa"/>
            <w:vMerge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33 /1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34 /1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34 /1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34 /1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135/4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2458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Технология</w:t>
            </w: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Технология 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33/1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34/1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34/1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34/1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135/4</w:t>
            </w:r>
          </w:p>
        </w:tc>
      </w:tr>
      <w:tr w:rsidR="00F952E3" w:rsidRPr="00964418">
        <w:trPr>
          <w:trHeight w:val="291"/>
          <w:jc w:val="center"/>
        </w:trPr>
        <w:tc>
          <w:tcPr>
            <w:tcW w:w="2458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2509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99/3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102/3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102/3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102/3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405/12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4967" w:type="dxa"/>
            <w:gridSpan w:val="2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97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4967" w:type="dxa"/>
            <w:gridSpan w:val="2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Часть, формируемая участниками образовательного процесса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-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4967" w:type="dxa"/>
            <w:gridSpan w:val="2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Предельно допустимая  учебная нагрузка при 5-дневной учебной неделе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693 /21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693 /21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4967" w:type="dxa"/>
            <w:gridSpan w:val="2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Предельно допустимая  учебная нагрузка при 6-дневной учебной неделе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884/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884/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884/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2652/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78</w:t>
            </w:r>
          </w:p>
        </w:tc>
      </w:tr>
      <w:tr w:rsidR="00F952E3" w:rsidRPr="00964418">
        <w:trPr>
          <w:trHeight w:val="275"/>
          <w:jc w:val="center"/>
        </w:trPr>
        <w:tc>
          <w:tcPr>
            <w:tcW w:w="4967" w:type="dxa"/>
            <w:gridSpan w:val="2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Максимально-допустимая недельная нагрузка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93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2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7" w:type="dxa"/>
          </w:tcPr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3345/</w:t>
            </w:r>
          </w:p>
          <w:p w:rsidR="00F952E3" w:rsidRPr="00964418" w:rsidRDefault="00F952E3" w:rsidP="00964418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99</w:t>
            </w:r>
          </w:p>
        </w:tc>
      </w:tr>
    </w:tbl>
    <w:p w:rsidR="00F952E3" w:rsidRPr="00964418" w:rsidRDefault="00F952E3" w:rsidP="00964418">
      <w:pPr>
        <w:spacing w:before="100" w:beforeAutospacing="1" w:after="100" w:afterAutospacing="1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spacing w:before="100" w:beforeAutospacing="1" w:after="100" w:afterAutospacing="1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jc w:val="center"/>
        <w:rPr>
          <w:color w:val="0000FF"/>
          <w:sz w:val="24"/>
          <w:szCs w:val="24"/>
          <w:lang w:eastAsia="en-US"/>
        </w:rPr>
      </w:pPr>
      <w:r w:rsidRPr="00964418">
        <w:rPr>
          <w:color w:val="0000FF"/>
          <w:sz w:val="24"/>
          <w:szCs w:val="24"/>
          <w:lang w:eastAsia="en-US"/>
        </w:rPr>
        <w:t>Учебный план для 5-9 классов</w:t>
      </w:r>
    </w:p>
    <w:p w:rsidR="00F952E3" w:rsidRPr="00964418" w:rsidRDefault="00F952E3" w:rsidP="00964418">
      <w:pPr>
        <w:jc w:val="center"/>
        <w:rPr>
          <w:color w:val="0000FF"/>
          <w:sz w:val="24"/>
          <w:szCs w:val="24"/>
          <w:lang w:eastAsia="en-US"/>
        </w:rPr>
      </w:pPr>
      <w:r w:rsidRPr="00964418">
        <w:rPr>
          <w:color w:val="0000FF"/>
          <w:sz w:val="24"/>
          <w:szCs w:val="24"/>
          <w:lang w:eastAsia="en-US"/>
        </w:rPr>
        <w:t>Муниципального бюджетного общеобразовательного учреждения Родниковской средней общеобразовательной школы</w:t>
      </w:r>
    </w:p>
    <w:p w:rsidR="00F952E3" w:rsidRPr="00964418" w:rsidRDefault="00F952E3" w:rsidP="00964418">
      <w:pPr>
        <w:jc w:val="center"/>
        <w:rPr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>Алексеевского муниципального района Республики Татарстан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  <w:lang w:eastAsia="en-US"/>
        </w:rPr>
      </w:pPr>
      <w:r w:rsidRPr="00964418">
        <w:rPr>
          <w:b/>
          <w:bCs/>
          <w:sz w:val="24"/>
          <w:szCs w:val="24"/>
          <w:lang w:eastAsia="en-US"/>
        </w:rPr>
        <w:t>на 2015-16 учебный год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35"/>
        <w:gridCol w:w="2013"/>
        <w:gridCol w:w="755"/>
        <w:gridCol w:w="698"/>
        <w:gridCol w:w="879"/>
        <w:gridCol w:w="879"/>
        <w:gridCol w:w="879"/>
        <w:gridCol w:w="1026"/>
      </w:tblGrid>
      <w:tr w:rsidR="00F952E3" w:rsidRPr="00964418">
        <w:tc>
          <w:tcPr>
            <w:tcW w:w="2208" w:type="dxa"/>
            <w:vMerge w:val="restart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Предметные области</w:t>
            </w:r>
          </w:p>
        </w:tc>
        <w:tc>
          <w:tcPr>
            <w:tcW w:w="2019" w:type="dxa"/>
            <w:vMerge w:val="restart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Учебные предметы/ Классы</w:t>
            </w:r>
          </w:p>
        </w:tc>
        <w:tc>
          <w:tcPr>
            <w:tcW w:w="5344" w:type="dxa"/>
            <w:gridSpan w:val="6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Количество часов в неделю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</w:tr>
      <w:tr w:rsidR="00F952E3" w:rsidRPr="00964418">
        <w:trPr>
          <w:trHeight w:val="549"/>
        </w:trPr>
        <w:tc>
          <w:tcPr>
            <w:tcW w:w="2208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Обязательная часть</w:t>
            </w:r>
          </w:p>
        </w:tc>
        <w:tc>
          <w:tcPr>
            <w:tcW w:w="5344" w:type="dxa"/>
            <w:gridSpan w:val="6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952E3" w:rsidRPr="00964418">
        <w:tc>
          <w:tcPr>
            <w:tcW w:w="2208" w:type="dxa"/>
            <w:vMerge w:val="restart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Филология</w:t>
            </w: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Русский язык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14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Литература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10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Татарский язык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14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Татарская литература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10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Иностранный язык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15</w:t>
            </w:r>
          </w:p>
        </w:tc>
      </w:tr>
      <w:tr w:rsidR="00F952E3" w:rsidRPr="00964418">
        <w:tc>
          <w:tcPr>
            <w:tcW w:w="2208" w:type="dxa"/>
            <w:vMerge w:val="restart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Математика и информатика</w:t>
            </w: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Математика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10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Алгебра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Геометрия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Информатика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F952E3" w:rsidRPr="00964418">
        <w:tc>
          <w:tcPr>
            <w:tcW w:w="2208" w:type="dxa"/>
            <w:vMerge w:val="restart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Общественно-научные предметы</w:t>
            </w: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История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10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Обществознание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География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</w:tr>
      <w:tr w:rsidR="00F952E3" w:rsidRPr="00964418">
        <w:tc>
          <w:tcPr>
            <w:tcW w:w="2208" w:type="dxa"/>
            <w:vMerge w:val="restart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Естественно-научные предметы</w:t>
            </w: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Физика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Химия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Биология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</w:tr>
      <w:tr w:rsidR="00F952E3" w:rsidRPr="00964418">
        <w:tc>
          <w:tcPr>
            <w:tcW w:w="2208" w:type="dxa"/>
            <w:vMerge w:val="restart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Искусство</w:t>
            </w: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Музыка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Изобразительное искусство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F952E3" w:rsidRPr="00964418">
        <w:tc>
          <w:tcPr>
            <w:tcW w:w="2208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Технология</w:t>
            </w: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Технология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</w:tr>
      <w:tr w:rsidR="00F952E3" w:rsidRPr="00964418">
        <w:tc>
          <w:tcPr>
            <w:tcW w:w="2208" w:type="dxa"/>
            <w:vMerge w:val="restart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Физическая культура и основы безопасности жизнедеятельности</w:t>
            </w: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ОБЖ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F952E3" w:rsidRPr="00964418">
        <w:tc>
          <w:tcPr>
            <w:tcW w:w="0" w:type="auto"/>
            <w:vMerge/>
            <w:vAlign w:val="center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64418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F952E3" w:rsidRPr="00964418">
        <w:tc>
          <w:tcPr>
            <w:tcW w:w="4227" w:type="dxa"/>
            <w:gridSpan w:val="2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163</w:t>
            </w:r>
          </w:p>
        </w:tc>
      </w:tr>
      <w:tr w:rsidR="00F952E3" w:rsidRPr="00964418">
        <w:tc>
          <w:tcPr>
            <w:tcW w:w="4227" w:type="dxa"/>
            <w:gridSpan w:val="2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Часть, формируемая участниками образовательных отношений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</w:tr>
      <w:tr w:rsidR="00F952E3" w:rsidRPr="00964418">
        <w:tc>
          <w:tcPr>
            <w:tcW w:w="4227" w:type="dxa"/>
            <w:gridSpan w:val="2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Максимально допустимая недельная нагрузка</w:t>
            </w:r>
          </w:p>
        </w:tc>
        <w:tc>
          <w:tcPr>
            <w:tcW w:w="78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725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927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049" w:type="dxa"/>
          </w:tcPr>
          <w:p w:rsidR="00F952E3" w:rsidRPr="00964418" w:rsidRDefault="00F952E3" w:rsidP="00964418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964418">
              <w:rPr>
                <w:b/>
                <w:bCs/>
                <w:sz w:val="24"/>
                <w:szCs w:val="24"/>
                <w:lang w:eastAsia="en-US"/>
              </w:rPr>
              <w:t>172</w:t>
            </w:r>
          </w:p>
        </w:tc>
      </w:tr>
    </w:tbl>
    <w:p w:rsidR="00F952E3" w:rsidRPr="00964418" w:rsidRDefault="00F952E3" w:rsidP="00964418">
      <w:pPr>
        <w:spacing w:line="276" w:lineRule="auto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spacing w:before="100" w:beforeAutospacing="1" w:after="100" w:afterAutospacing="1"/>
        <w:jc w:val="both"/>
        <w:rPr>
          <w:sz w:val="24"/>
          <w:szCs w:val="24"/>
          <w:lang w:eastAsia="en-US"/>
        </w:rPr>
      </w:pPr>
    </w:p>
    <w:p w:rsidR="00F952E3" w:rsidRPr="00964418" w:rsidRDefault="00F952E3" w:rsidP="00964418">
      <w:pPr>
        <w:tabs>
          <w:tab w:val="left" w:pos="2910"/>
        </w:tabs>
        <w:outlineLvl w:val="0"/>
        <w:rPr>
          <w:b/>
          <w:bCs/>
        </w:rPr>
      </w:pPr>
      <w:r w:rsidRPr="00964418">
        <w:rPr>
          <w:b/>
          <w:bCs/>
        </w:rPr>
        <w:t>Пояснительная записка</w:t>
      </w:r>
    </w:p>
    <w:p w:rsidR="00F952E3" w:rsidRPr="00964418" w:rsidRDefault="00F952E3" w:rsidP="00582722">
      <w:pPr>
        <w:tabs>
          <w:tab w:val="left" w:pos="2910"/>
        </w:tabs>
        <w:ind w:firstLineChars="186" w:firstLine="31680"/>
        <w:jc w:val="center"/>
        <w:rPr>
          <w:b/>
          <w:bCs/>
        </w:rPr>
      </w:pPr>
      <w:r w:rsidRPr="00964418">
        <w:rPr>
          <w:b/>
          <w:bCs/>
        </w:rPr>
        <w:t>к учебному плану 6 – 11 классов МБОУ  Родниковской средней общеобразовательной школы Алексеевского муниципального района Республики Татарстан на 2015/2016 уч. год</w:t>
      </w:r>
    </w:p>
    <w:p w:rsidR="00F952E3" w:rsidRPr="00964418" w:rsidRDefault="00F952E3" w:rsidP="00964418">
      <w:pPr>
        <w:tabs>
          <w:tab w:val="left" w:pos="375"/>
        </w:tabs>
        <w:outlineLvl w:val="0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Нормативно-правовой основой учебного плана школы являются:</w:t>
      </w:r>
    </w:p>
    <w:p w:rsidR="00F952E3" w:rsidRPr="00964418" w:rsidRDefault="00F952E3" w:rsidP="00964418">
      <w:pPr>
        <w:tabs>
          <w:tab w:val="left" w:pos="375"/>
        </w:tabs>
        <w:rPr>
          <w:b/>
          <w:bCs/>
          <w:sz w:val="24"/>
          <w:szCs w:val="24"/>
        </w:rPr>
      </w:pP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rPr>
          <w:sz w:val="24"/>
          <w:szCs w:val="24"/>
        </w:rPr>
      </w:pPr>
      <w:r w:rsidRPr="00964418">
        <w:rPr>
          <w:sz w:val="24"/>
          <w:szCs w:val="24"/>
        </w:rPr>
        <w:t xml:space="preserve"> Федеральный закон «Об образовании в Российской Федерации» (от 29 декабря 2012 г. № 273-ФЗ);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Закон РФ «О языках народов Российской Федерации» №126 – ФЗ от 24.07.1998г.</w:t>
      </w:r>
    </w:p>
    <w:p w:rsidR="00F952E3" w:rsidRPr="00964418" w:rsidRDefault="00F952E3" w:rsidP="00964418">
      <w:pPr>
        <w:numPr>
          <w:ilvl w:val="0"/>
          <w:numId w:val="20"/>
        </w:numPr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Приказ Министерства образования и науки Российской Федерации (Минобрнауки России) от 30 августа 2013 г. N 1015 г. (г.Москва), "Об утверждении Порядка 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 .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Закон РФ «Об образовании» (ст.2,6,7,8,15,29);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  Приказ МО и Н РФ от 01.02.2012 № 74 «О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образования»;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Письмо МО и Н РФ от 08.10.2010 № ИК – 1494/19 «О введении третьего часа физической культуры»;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Федеральный перечень учебников, рекомендованных и допущенных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аккредитацию;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Постановление Главного государственного санитарного врача РФ «Об утверждении Сан ПиН 2.4.2 2821-10 «Санитарно-эпидимиологические требования к условиям и организации обучения в общеобразовательных учреждениях», зарегистрированных в Минюсте России  29.12.2010 г., рагистрац. №189;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Письмо МО и Н РТ «7699/12 от 23.06.2012 «Об учебных планах для 1-9 классов школ Республики Татарстан, реализующих основные образовательные программы начального общего образования в соответствии с ФГОС общего образования»; 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Закон РТ  «О государственных языках Республики Татарстан и других языках в Республике Татарстан» № 443РТ; 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Примерная основная образовательная программа основного общего образования;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Методические рекомендации МО и Н РТ от 19.08.2015 г ,№1055/15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Письмо Минобрнауки РТ от 03.07.2013 № 8852/13 «О перечне профессий»;</w:t>
      </w:r>
    </w:p>
    <w:p w:rsidR="00F952E3" w:rsidRPr="00964418" w:rsidRDefault="00F952E3" w:rsidP="00964418">
      <w:pPr>
        <w:numPr>
          <w:ilvl w:val="0"/>
          <w:numId w:val="20"/>
        </w:numPr>
        <w:tabs>
          <w:tab w:val="left" w:pos="375"/>
        </w:tabs>
        <w:ind w:left="502"/>
        <w:rPr>
          <w:sz w:val="24"/>
          <w:szCs w:val="24"/>
        </w:rPr>
      </w:pPr>
      <w:r w:rsidRPr="00964418">
        <w:rPr>
          <w:sz w:val="24"/>
          <w:szCs w:val="24"/>
        </w:rPr>
        <w:t>Устав школы МБОУ Родниковская СОШ</w:t>
      </w:r>
    </w:p>
    <w:p w:rsidR="00F952E3" w:rsidRPr="00964418" w:rsidRDefault="00F952E3" w:rsidP="00964418">
      <w:pPr>
        <w:tabs>
          <w:tab w:val="left" w:pos="375"/>
        </w:tabs>
        <w:rPr>
          <w:sz w:val="24"/>
          <w:szCs w:val="24"/>
        </w:rPr>
      </w:pPr>
    </w:p>
    <w:p w:rsidR="00F952E3" w:rsidRPr="00964418" w:rsidRDefault="00F952E3" w:rsidP="00964418">
      <w:pPr>
        <w:tabs>
          <w:tab w:val="left" w:pos="375"/>
        </w:tabs>
        <w:ind w:left="-180"/>
        <w:rPr>
          <w:sz w:val="22"/>
          <w:szCs w:val="22"/>
        </w:rPr>
      </w:pPr>
    </w:p>
    <w:p w:rsidR="00F952E3" w:rsidRPr="00964418" w:rsidRDefault="00F952E3" w:rsidP="00964418">
      <w:pPr>
        <w:tabs>
          <w:tab w:val="num" w:pos="1260"/>
        </w:tabs>
        <w:spacing w:after="120" w:line="360" w:lineRule="auto"/>
        <w:rPr>
          <w:sz w:val="22"/>
          <w:szCs w:val="22"/>
        </w:rPr>
      </w:pPr>
    </w:p>
    <w:p w:rsidR="00F952E3" w:rsidRPr="00964418" w:rsidRDefault="00F952E3" w:rsidP="00964418">
      <w:pPr>
        <w:tabs>
          <w:tab w:val="num" w:pos="1260"/>
        </w:tabs>
        <w:spacing w:after="120" w:line="360" w:lineRule="auto"/>
        <w:rPr>
          <w:sz w:val="22"/>
          <w:szCs w:val="22"/>
        </w:rPr>
      </w:pPr>
    </w:p>
    <w:p w:rsidR="00F952E3" w:rsidRPr="00964418" w:rsidRDefault="00F952E3" w:rsidP="00964418">
      <w:pPr>
        <w:tabs>
          <w:tab w:val="num" w:pos="1260"/>
        </w:tabs>
        <w:spacing w:after="120" w:line="360" w:lineRule="auto"/>
        <w:rPr>
          <w:sz w:val="22"/>
          <w:szCs w:val="22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 w:line="360" w:lineRule="auto"/>
        <w:outlineLvl w:val="0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Цели и задачи учебного плана:</w:t>
      </w:r>
    </w:p>
    <w:p w:rsidR="00F952E3" w:rsidRPr="00964418" w:rsidRDefault="00F952E3" w:rsidP="00964418">
      <w:pPr>
        <w:spacing w:after="120" w:line="360" w:lineRule="auto"/>
        <w:ind w:left="283" w:firstLine="720"/>
        <w:rPr>
          <w:b/>
          <w:bCs/>
          <w:i/>
          <w:iCs/>
          <w:sz w:val="24"/>
          <w:szCs w:val="24"/>
        </w:rPr>
      </w:pPr>
    </w:p>
    <w:p w:rsidR="00F952E3" w:rsidRPr="00964418" w:rsidRDefault="00F952E3" w:rsidP="00964418">
      <w:pPr>
        <w:spacing w:after="120" w:line="360" w:lineRule="auto"/>
        <w:rPr>
          <w:sz w:val="24"/>
          <w:szCs w:val="24"/>
        </w:rPr>
      </w:pPr>
      <w:r w:rsidRPr="00964418">
        <w:rPr>
          <w:sz w:val="24"/>
          <w:szCs w:val="24"/>
        </w:rPr>
        <w:t xml:space="preserve"> 1. Отработка компонента государственного образовательного стандарта общего образования, определяющего содержание образования, организацию учебно-воспитательного процесса общеобразовательного учебного заведения.</w:t>
      </w:r>
    </w:p>
    <w:p w:rsidR="00F952E3" w:rsidRPr="00964418" w:rsidRDefault="00F952E3" w:rsidP="00964418">
      <w:pPr>
        <w:spacing w:after="120" w:line="360" w:lineRule="auto"/>
        <w:rPr>
          <w:sz w:val="24"/>
          <w:szCs w:val="24"/>
        </w:rPr>
      </w:pPr>
    </w:p>
    <w:p w:rsidR="00F952E3" w:rsidRPr="00964418" w:rsidRDefault="00F952E3" w:rsidP="00964418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964418">
        <w:rPr>
          <w:sz w:val="24"/>
          <w:szCs w:val="24"/>
        </w:rPr>
        <w:t xml:space="preserve"> 2.Формирование  у  учащихся системы специальных знаний, умений и навыков во всех изучаемых образовательных  областях.</w:t>
      </w:r>
    </w:p>
    <w:p w:rsidR="00F952E3" w:rsidRPr="00964418" w:rsidRDefault="00F952E3" w:rsidP="00964418">
      <w:pPr>
        <w:spacing w:after="120" w:line="360" w:lineRule="auto"/>
        <w:rPr>
          <w:sz w:val="24"/>
          <w:szCs w:val="24"/>
        </w:rPr>
      </w:pPr>
    </w:p>
    <w:p w:rsidR="00F952E3" w:rsidRPr="00964418" w:rsidRDefault="00F952E3" w:rsidP="00964418">
      <w:pPr>
        <w:spacing w:after="120" w:line="360" w:lineRule="auto"/>
        <w:rPr>
          <w:sz w:val="24"/>
          <w:szCs w:val="24"/>
        </w:rPr>
      </w:pPr>
      <w:r w:rsidRPr="00964418">
        <w:rPr>
          <w:sz w:val="24"/>
          <w:szCs w:val="24"/>
        </w:rPr>
        <w:t>3.  Организация  предпрофильной подготовки учащихся в 9 классе, системной подготовки к ОГЭ  и  ЕГЭ.</w:t>
      </w:r>
    </w:p>
    <w:p w:rsidR="00F952E3" w:rsidRPr="00964418" w:rsidRDefault="00F952E3" w:rsidP="00964418">
      <w:pPr>
        <w:spacing w:after="120" w:line="360" w:lineRule="auto"/>
        <w:rPr>
          <w:sz w:val="24"/>
          <w:szCs w:val="24"/>
        </w:rPr>
      </w:pPr>
    </w:p>
    <w:p w:rsidR="00F952E3" w:rsidRPr="00964418" w:rsidRDefault="00F952E3" w:rsidP="00964418">
      <w:pPr>
        <w:spacing w:after="120" w:line="360" w:lineRule="auto"/>
        <w:rPr>
          <w:sz w:val="24"/>
          <w:szCs w:val="24"/>
        </w:rPr>
      </w:pPr>
      <w:r w:rsidRPr="00964418">
        <w:rPr>
          <w:sz w:val="24"/>
          <w:szCs w:val="24"/>
        </w:rPr>
        <w:t>4. Организация работы с учащимися, имеющими различную мотивацию к учебно-познавательной деятельности.</w:t>
      </w: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spacing w:after="120" w:line="360" w:lineRule="auto"/>
        <w:rPr>
          <w:sz w:val="24"/>
          <w:szCs w:val="24"/>
        </w:rPr>
      </w:pPr>
    </w:p>
    <w:p w:rsidR="00F952E3" w:rsidRPr="00964418" w:rsidRDefault="00F952E3" w:rsidP="00964418">
      <w:pPr>
        <w:spacing w:after="120" w:line="360" w:lineRule="auto"/>
        <w:rPr>
          <w:rFonts w:ascii="Arial" w:hAnsi="Arial" w:cs="Arial"/>
          <w:sz w:val="24"/>
          <w:szCs w:val="24"/>
        </w:rPr>
      </w:pPr>
    </w:p>
    <w:p w:rsidR="00F952E3" w:rsidRPr="00964418" w:rsidRDefault="00F952E3" w:rsidP="00964418">
      <w:pPr>
        <w:spacing w:after="120" w:line="360" w:lineRule="auto"/>
        <w:ind w:left="283"/>
        <w:rPr>
          <w:rFonts w:ascii="Arial" w:hAnsi="Arial" w:cs="Arial"/>
          <w:sz w:val="24"/>
          <w:szCs w:val="24"/>
        </w:rPr>
      </w:pPr>
      <w:r w:rsidRPr="00964418">
        <w:rPr>
          <w:sz w:val="24"/>
          <w:szCs w:val="24"/>
        </w:rPr>
        <w:t xml:space="preserve">               </w:t>
      </w:r>
    </w:p>
    <w:p w:rsidR="00F952E3" w:rsidRPr="00964418" w:rsidRDefault="00F952E3" w:rsidP="00964418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964418">
        <w:rPr>
          <w:rFonts w:ascii="Arial" w:hAnsi="Arial" w:cs="Arial"/>
          <w:sz w:val="24"/>
          <w:szCs w:val="24"/>
        </w:rPr>
        <w:t> </w:t>
      </w:r>
    </w:p>
    <w:p w:rsidR="00F952E3" w:rsidRPr="00964418" w:rsidRDefault="00F952E3" w:rsidP="00964418">
      <w:pPr>
        <w:rPr>
          <w:b/>
          <w:bCs/>
          <w:sz w:val="24"/>
          <w:szCs w:val="24"/>
        </w:rPr>
      </w:pPr>
      <w:r w:rsidRPr="00964418">
        <w:rPr>
          <w:rFonts w:ascii="Arial" w:hAnsi="Arial" w:cs="Arial"/>
          <w:b/>
          <w:bCs/>
          <w:sz w:val="24"/>
          <w:szCs w:val="24"/>
        </w:rPr>
        <w:t>﻿</w:t>
      </w:r>
    </w:p>
    <w:p w:rsidR="00F952E3" w:rsidRPr="00964418" w:rsidRDefault="00F952E3" w:rsidP="00964418">
      <w:pPr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        </w:t>
      </w:r>
    </w:p>
    <w:p w:rsidR="00F952E3" w:rsidRPr="00964418" w:rsidRDefault="00F952E3" w:rsidP="00964418">
      <w:pPr>
        <w:rPr>
          <w:b/>
          <w:bCs/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tabs>
          <w:tab w:val="num" w:pos="1260"/>
        </w:tabs>
        <w:spacing w:after="120"/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  <w:lang w:val="en-US"/>
        </w:rPr>
        <w:t>II</w:t>
      </w:r>
      <w:r w:rsidRPr="00964418">
        <w:rPr>
          <w:b/>
          <w:bCs/>
          <w:sz w:val="24"/>
          <w:szCs w:val="24"/>
        </w:rPr>
        <w:t xml:space="preserve"> ступень (6-9 классы)</w:t>
      </w:r>
    </w:p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Основное общее образование.</w:t>
      </w:r>
    </w:p>
    <w:p w:rsidR="00F952E3" w:rsidRPr="00964418" w:rsidRDefault="00F952E3" w:rsidP="00582722">
      <w:pPr>
        <w:ind w:firstLineChars="186" w:firstLine="31680"/>
        <w:rPr>
          <w:sz w:val="24"/>
          <w:szCs w:val="24"/>
        </w:rPr>
      </w:pPr>
      <w:r w:rsidRPr="00964418">
        <w:rPr>
          <w:sz w:val="24"/>
          <w:szCs w:val="24"/>
        </w:rPr>
        <w:t>Учебный план школы для 6-9 классов ориентирован на четырехлетний нормативный срок освоения государственных образовательных программ основного общего образования. Продолжительность учебного года в 6-8 классах  35 недель,  34 недели  в  9 классе. Продолжительность урока 45 минут.</w:t>
      </w:r>
    </w:p>
    <w:p w:rsidR="00F952E3" w:rsidRPr="00964418" w:rsidRDefault="00F952E3" w:rsidP="00582722">
      <w:pPr>
        <w:ind w:firstLineChars="186" w:firstLine="31680"/>
        <w:rPr>
          <w:sz w:val="24"/>
          <w:szCs w:val="24"/>
        </w:rPr>
      </w:pPr>
      <w:r w:rsidRPr="00964418">
        <w:rPr>
          <w:sz w:val="24"/>
          <w:szCs w:val="24"/>
        </w:rPr>
        <w:t xml:space="preserve"> Учебный предмет «Информатика и ИКТ» с 8 класса изучается как самостоятельный предмет.</w:t>
      </w:r>
    </w:p>
    <w:p w:rsidR="00F952E3" w:rsidRPr="00964418" w:rsidRDefault="00F952E3" w:rsidP="00582722">
      <w:pPr>
        <w:ind w:firstLineChars="186" w:firstLine="31680"/>
        <w:rPr>
          <w:sz w:val="24"/>
          <w:szCs w:val="24"/>
        </w:rPr>
      </w:pPr>
      <w:r w:rsidRPr="00964418">
        <w:rPr>
          <w:sz w:val="24"/>
          <w:szCs w:val="24"/>
        </w:rPr>
        <w:t>Учебный предмет «Обществознание» изучается с 6-9 класс. Учебный предмет является интегрированным, включает содержательные разделы «Общество, человек, социальная сфера, политика, экономика и право».</w:t>
      </w:r>
    </w:p>
    <w:p w:rsidR="00F952E3" w:rsidRPr="00964418" w:rsidRDefault="00F952E3" w:rsidP="00582722">
      <w:pPr>
        <w:ind w:firstLineChars="186" w:firstLine="31680"/>
        <w:rPr>
          <w:sz w:val="24"/>
          <w:szCs w:val="24"/>
        </w:rPr>
      </w:pPr>
      <w:r w:rsidRPr="00964418">
        <w:rPr>
          <w:sz w:val="24"/>
          <w:szCs w:val="24"/>
        </w:rPr>
        <w:t xml:space="preserve"> Учебный предмет «Искусство» в 6-9 классах  представлен двумя образовательными компонентами – ИЗО   и Музыка.</w:t>
      </w:r>
    </w:p>
    <w:p w:rsidR="00F952E3" w:rsidRPr="00964418" w:rsidRDefault="00F952E3" w:rsidP="00582722">
      <w:pPr>
        <w:ind w:firstLineChars="186" w:firstLine="31680"/>
        <w:rPr>
          <w:sz w:val="24"/>
          <w:szCs w:val="24"/>
        </w:rPr>
      </w:pPr>
      <w:r w:rsidRPr="00964418">
        <w:rPr>
          <w:sz w:val="24"/>
          <w:szCs w:val="24"/>
        </w:rPr>
        <w:t xml:space="preserve">Учебный предмет  «Технология» построен по модульному принципу с потребностями ОУ, включает сельскохозяйственный труд. </w:t>
      </w:r>
    </w:p>
    <w:p w:rsidR="00F952E3" w:rsidRPr="00964418" w:rsidRDefault="00F952E3" w:rsidP="00582722">
      <w:pPr>
        <w:ind w:firstLineChars="186" w:firstLine="31680"/>
        <w:rPr>
          <w:sz w:val="24"/>
          <w:szCs w:val="24"/>
        </w:rPr>
      </w:pPr>
      <w:r w:rsidRPr="00964418">
        <w:rPr>
          <w:sz w:val="24"/>
          <w:szCs w:val="24"/>
        </w:rPr>
        <w:t>На учебный предмет «ОБЖ» в 8 классе  отведен 1 час, часть материала  изучается в учебном предмете «Обществознание».</w:t>
      </w:r>
    </w:p>
    <w:p w:rsidR="00F952E3" w:rsidRPr="00964418" w:rsidRDefault="00F952E3" w:rsidP="00582722">
      <w:pPr>
        <w:ind w:firstLineChars="186" w:firstLine="31680"/>
        <w:rPr>
          <w:sz w:val="24"/>
          <w:szCs w:val="24"/>
        </w:rPr>
      </w:pPr>
      <w:r w:rsidRPr="00964418">
        <w:rPr>
          <w:sz w:val="24"/>
          <w:szCs w:val="24"/>
        </w:rPr>
        <w:t>На «Физическую культуру отведено по 3 часа в неделю в каждом классе.</w:t>
      </w:r>
    </w:p>
    <w:p w:rsidR="00F952E3" w:rsidRPr="00964418" w:rsidRDefault="00F952E3" w:rsidP="00582722">
      <w:pPr>
        <w:ind w:firstLineChars="186" w:firstLine="31680"/>
        <w:jc w:val="center"/>
        <w:rPr>
          <w:sz w:val="24"/>
          <w:szCs w:val="24"/>
        </w:rPr>
      </w:pPr>
      <w:r w:rsidRPr="00964418">
        <w:rPr>
          <w:sz w:val="24"/>
          <w:szCs w:val="24"/>
        </w:rPr>
        <w:t>.</w:t>
      </w:r>
    </w:p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Часы школьного компонента  распределены следующим образом: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Часы компонента образовательного учреждения используются для  расширенного изучения учебных предметов федерального компонента базисного учебного плана:  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    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>.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>6 класс – 1 час на математику для развития у детей логического мышления и практической направленности.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ab/>
      </w:r>
      <w:r w:rsidRPr="00964418">
        <w:rPr>
          <w:sz w:val="24"/>
          <w:szCs w:val="24"/>
        </w:rPr>
        <w:tab/>
        <w:t>1 час на географию для расширения географического образования учащихся.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ab/>
      </w:r>
      <w:r w:rsidRPr="00964418">
        <w:rPr>
          <w:sz w:val="24"/>
          <w:szCs w:val="24"/>
        </w:rPr>
        <w:tab/>
        <w:t>1 час на биологию для расширения знаний по биологии.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>7 класс – 1 час на  углубленное изучение математики.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ab/>
      </w:r>
      <w:r w:rsidRPr="00964418">
        <w:rPr>
          <w:sz w:val="24"/>
          <w:szCs w:val="24"/>
        </w:rPr>
        <w:tab/>
      </w:r>
      <w:r w:rsidRPr="00964418">
        <w:rPr>
          <w:color w:val="000000"/>
          <w:sz w:val="24"/>
          <w:szCs w:val="24"/>
        </w:rPr>
        <w:t>9 класс – 2 часа компонента образовательного учреждения отводятся для реализации  профессиональной ориентации, предпрофильной подготовки. Элективные курсы: 1 час-русский язык «Лингвисты»; 1 час математика «Подготовка к ОГЭ»</w:t>
      </w: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sz w:val="24"/>
          <w:szCs w:val="24"/>
        </w:rPr>
        <w:t xml:space="preserve">   Форма промежуточной аттестации учащихся закреплена «Положением об организации и проведении промежуточной аттестации обучающихся» (Приказ №       от      .2014).</w:t>
      </w:r>
    </w:p>
    <w:p w:rsidR="00F952E3" w:rsidRPr="00964418" w:rsidRDefault="00F952E3" w:rsidP="00964418">
      <w:pPr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964418">
        <w:rPr>
          <w:sz w:val="24"/>
          <w:szCs w:val="24"/>
        </w:rPr>
        <w:t xml:space="preserve">            Учебный план реализуется в полном объёме, соответствует целям и задачам образовательного учреждения и способствует  успешному проведения образовательного процесса. </w:t>
      </w:r>
      <w:r w:rsidRPr="00964418">
        <w:rPr>
          <w:rFonts w:ascii="Times New Roman CYR" w:hAnsi="Times New Roman CYR" w:cs="Times New Roman CYR"/>
          <w:sz w:val="24"/>
          <w:szCs w:val="24"/>
        </w:rPr>
        <w:t xml:space="preserve">Он учитывает специфику используемых в образовательном процессе УМК, входящих в федеральный перечень учебников, допущенных к использованию в образовательном процессе в 2015-2016 учебном году для реализации образовательных программ общего образования. 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b/>
          <w:bCs/>
          <w:i/>
          <w:iCs/>
          <w:sz w:val="24"/>
          <w:szCs w:val="24"/>
        </w:rPr>
        <w:t xml:space="preserve"> </w:t>
      </w:r>
      <w:r w:rsidRPr="00964418">
        <w:rPr>
          <w:b/>
          <w:bCs/>
          <w:sz w:val="24"/>
          <w:szCs w:val="24"/>
        </w:rPr>
        <w:t xml:space="preserve"> </w:t>
      </w:r>
      <w:r w:rsidRPr="00964418">
        <w:rPr>
          <w:sz w:val="24"/>
          <w:szCs w:val="24"/>
        </w:rPr>
        <w:t>Учебная нагрузка не превышает максимальный объем обязательной учебной нагрузки и соответствует нормативам, предусмотренным гигиеническими требованиями к условиям обучения в общеобразовательных учреждениях (СанПиН 2.4.2.2821-10).</w:t>
      </w:r>
    </w:p>
    <w:p w:rsidR="00F952E3" w:rsidRPr="00964418" w:rsidRDefault="00F952E3" w:rsidP="00964418">
      <w:pPr>
        <w:rPr>
          <w:b/>
          <w:bCs/>
          <w:i/>
          <w:iCs/>
          <w:sz w:val="24"/>
          <w:szCs w:val="24"/>
        </w:rPr>
      </w:pPr>
      <w:r w:rsidRPr="00964418">
        <w:rPr>
          <w:sz w:val="24"/>
          <w:szCs w:val="24"/>
        </w:rPr>
        <w:t xml:space="preserve">   Реализация учебного плана школы обеспечивается уровнем квалификации педагогических кадров, оснащенностью материально-технической базы, наличием соответствующих учебно-методических комплексов и программ в соответствии с которыми преподаются учебные дисциплины.</w:t>
      </w: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sz w:val="24"/>
          <w:szCs w:val="24"/>
        </w:rPr>
        <w:t xml:space="preserve">                            </w:t>
      </w: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 </w:t>
      </w:r>
      <w:r w:rsidRPr="00964418">
        <w:rPr>
          <w:b/>
          <w:bCs/>
          <w:sz w:val="24"/>
          <w:szCs w:val="24"/>
          <w:lang w:val="en-US"/>
        </w:rPr>
        <w:t>III</w:t>
      </w:r>
      <w:r w:rsidRPr="00964418">
        <w:rPr>
          <w:b/>
          <w:bCs/>
          <w:sz w:val="24"/>
          <w:szCs w:val="24"/>
        </w:rPr>
        <w:t xml:space="preserve"> ступень (10-11 классы)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                   Среднее (полное) общее образование.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      Учебный план реализуется в полном объёме. Он  соответствует целям и задачам образовательного учреждения и Среднее  общее образование – завершающая ступень общего образования, призванная обеспечить функциональную грамотность и социальную адаптацию обучающихся, содействовать их общественному и гражданскому самоопределению. В 2015-2016 году в 11 классе – универсальное (непрофильное) обучение 1 вариант, в 10 классе – социально-экономический профиль.</w:t>
      </w:r>
    </w:p>
    <w:p w:rsidR="00F952E3" w:rsidRPr="00964418" w:rsidRDefault="00F952E3" w:rsidP="00964418">
      <w:pPr>
        <w:rPr>
          <w:color w:val="000000"/>
          <w:sz w:val="24"/>
          <w:szCs w:val="24"/>
        </w:rPr>
      </w:pPr>
      <w:r w:rsidRPr="00964418">
        <w:rPr>
          <w:sz w:val="24"/>
          <w:szCs w:val="24"/>
        </w:rPr>
        <w:t xml:space="preserve">   </w:t>
      </w:r>
      <w:r w:rsidRPr="00964418">
        <w:rPr>
          <w:color w:val="000000"/>
          <w:sz w:val="24"/>
          <w:szCs w:val="24"/>
        </w:rPr>
        <w:t xml:space="preserve">  Учебный план школы для 10 /11классов ориентирован на продолжение  освоения государственных образовательных программ среднего  общего образования. Продолжительность учебного года в 10 классе 35 недель, в 11 классе не менее 34 недели (без учёта  экзаменационного периода).  </w:t>
      </w:r>
    </w:p>
    <w:p w:rsidR="00F952E3" w:rsidRPr="00964418" w:rsidRDefault="00F952E3" w:rsidP="00964418">
      <w:pPr>
        <w:ind w:firstLine="180"/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 Учебная нагрузка не превышает максимальный объем обязательной учебной нагрузки и соответствует нормативам, предусмотренным гигиеническими требованиями к условиям обучения в общеобразовательных учреждениях (СанПиН 2.4.2.2821-10).</w:t>
      </w:r>
    </w:p>
    <w:p w:rsidR="00F952E3" w:rsidRPr="00964418" w:rsidRDefault="00F952E3" w:rsidP="00964418">
      <w:pPr>
        <w:shd w:val="clear" w:color="auto" w:fill="FFFFFF"/>
        <w:ind w:right="7" w:firstLine="180"/>
        <w:jc w:val="both"/>
        <w:rPr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</w:t>
      </w:r>
      <w:r w:rsidRPr="00964418">
        <w:rPr>
          <w:sz w:val="24"/>
          <w:szCs w:val="24"/>
        </w:rPr>
        <w:t>Максимальная и обязательная учебная нагрузка соответствует структуре базисного учебного плана  для образовательных учреждений РТ и примерного учебного плана ОУ РТ с изучением татарского языка и татарской литературы как неродных и выделены  отдельной строкой в структуре учебного плана.</w:t>
      </w:r>
    </w:p>
    <w:p w:rsidR="00F952E3" w:rsidRPr="00964418" w:rsidRDefault="00F952E3" w:rsidP="00964418">
      <w:pPr>
        <w:shd w:val="clear" w:color="auto" w:fill="FFFFFF"/>
        <w:ind w:right="7" w:firstLine="180"/>
        <w:jc w:val="both"/>
        <w:rPr>
          <w:sz w:val="24"/>
          <w:szCs w:val="24"/>
        </w:rPr>
      </w:pPr>
      <w:r w:rsidRPr="00964418">
        <w:rPr>
          <w:sz w:val="24"/>
          <w:szCs w:val="24"/>
        </w:rPr>
        <w:t>Учебный план 11 класса   строится   по плану универсального (непрофильного) обучения (вариант1). В федеральный и региональный компоненты  входят все базовые учебные предметы, на которые отводятся 29 часов в неделю. Компонент образовательного учреждения распределён следующим образом: элективные курсы – математика «Задачи на проценты»-68 (2), химия «Химическая грамотность» -68 (2) ,физика «Измерение физических величин»34(1), русский язык «Наш дар бессмертный –речь»-68(2).</w:t>
      </w:r>
    </w:p>
    <w:p w:rsidR="00F952E3" w:rsidRPr="00964418" w:rsidRDefault="00F952E3" w:rsidP="00964418">
      <w:pPr>
        <w:shd w:val="clear" w:color="auto" w:fill="FFFFFF"/>
        <w:ind w:right="7" w:firstLine="180"/>
        <w:jc w:val="both"/>
        <w:rPr>
          <w:sz w:val="24"/>
          <w:szCs w:val="24"/>
        </w:rPr>
      </w:pPr>
      <w:r w:rsidRPr="00964418">
        <w:rPr>
          <w:sz w:val="24"/>
          <w:szCs w:val="24"/>
        </w:rPr>
        <w:t>Компонент образовательного учреждения к плану универсального (непрофильного)обучения (вариант1) на 2 года обучения распределён следующим образом: русский язык-2/2; математика-1/2; информатика-2/1; химия-2/2; биология-1/0;физика-2/1.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>Учебный план 10 класса строится по плану социально-экономического профиля. В федеральный и региональный компоненты   все базовые учебные предметы, на которые отводятся 23 часа в неделю и 9 часов отводится на профильные предметы (математика, обществознание) Компонент образовательного учреждения распределён следующим образом: на элективные курсы : физика «Измерение физических величин »-35(1),информатика «Использование ИКТ при решении практических задач»   35(1),технология «Технология и творчество»-35(1),В мире органических веществ-70(2)</w:t>
      </w:r>
    </w:p>
    <w:p w:rsidR="00F952E3" w:rsidRPr="00964418" w:rsidRDefault="00F952E3" w:rsidP="00964418">
      <w:pPr>
        <w:shd w:val="clear" w:color="auto" w:fill="FFFFFF"/>
        <w:ind w:right="7" w:firstLine="180"/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           Основная цель введения элективных курсов: усиление предметов инвариантной части, удовлетворение познавательных интересов учащихся в 10-11 классах.  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Элективные  курсы введены с целью: расширить знания учащихся по предмету - создать условия для подготовки к ЕГЭ. </w:t>
      </w:r>
    </w:p>
    <w:p w:rsidR="00F952E3" w:rsidRPr="00964418" w:rsidRDefault="00F952E3" w:rsidP="00964418">
      <w:pPr>
        <w:jc w:val="both"/>
        <w:rPr>
          <w:color w:val="000000"/>
          <w:sz w:val="24"/>
          <w:szCs w:val="24"/>
        </w:rPr>
      </w:pPr>
      <w:r w:rsidRPr="00964418">
        <w:rPr>
          <w:color w:val="000000"/>
          <w:sz w:val="24"/>
          <w:szCs w:val="24"/>
        </w:rPr>
        <w:t>В 10-11 классах в перечень общеобразовательных предметов включены  часы национально-регионального компонента  для изучения  татарского языка и татарской литературы, позволяющие выпускникам ясно представить потенциальные возможности, ресурсы и способы реализации выбранного жизненного пути на территории РТ.</w:t>
      </w:r>
    </w:p>
    <w:p w:rsidR="00F952E3" w:rsidRPr="00964418" w:rsidRDefault="00F952E3" w:rsidP="00964418">
      <w:pPr>
        <w:jc w:val="both"/>
        <w:rPr>
          <w:color w:val="000000"/>
          <w:sz w:val="24"/>
          <w:szCs w:val="24"/>
        </w:rPr>
      </w:pPr>
      <w:r w:rsidRPr="00964418">
        <w:rPr>
          <w:color w:val="000000"/>
          <w:sz w:val="24"/>
          <w:szCs w:val="24"/>
        </w:rPr>
        <w:t xml:space="preserve"> Предмет Естествознание в 10 классе(3 часа) ведётся как три учебных предмета: химия, физика, биология по 1 часу. Форма промежуточной аттестации учащихся закреплена «Положением об организации и проведении промежуточной аттестации обучающихся»                  (Приказ №      от 28.09.2014).</w:t>
      </w:r>
    </w:p>
    <w:p w:rsidR="00F952E3" w:rsidRPr="00964418" w:rsidRDefault="00F952E3" w:rsidP="00964418">
      <w:pPr>
        <w:shd w:val="clear" w:color="auto" w:fill="FFFFFF"/>
        <w:ind w:right="7"/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      Реализация учебного плана школы обеспечивается уровнем квалификации педагогических кадров, оснащенностью материально-технической базы, наличием соответствующих учебно-методических комплексов и программ в соответствии с которыми преподаются учебные дисциплины.</w:t>
      </w: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  <w:r>
        <w:t xml:space="preserve"> </w:t>
      </w: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Pr="00964418" w:rsidRDefault="00F952E3" w:rsidP="0096441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</w:t>
      </w:r>
      <w:r w:rsidRPr="00964418">
        <w:rPr>
          <w:b/>
          <w:bCs/>
          <w:sz w:val="24"/>
          <w:szCs w:val="24"/>
        </w:rPr>
        <w:t xml:space="preserve">Учебный план для  6 -9  классов 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МБОУ Родниковской средней общеобразовательной школы </w:t>
      </w:r>
    </w:p>
    <w:p w:rsidR="00F952E3" w:rsidRPr="00964418" w:rsidRDefault="00F952E3" w:rsidP="00964418">
      <w:pPr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                Алексеевского муниципального района Республики Татарстан 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на 2015-16 учебный год</w:t>
      </w:r>
    </w:p>
    <w:tbl>
      <w:tblPr>
        <w:tblpPr w:leftFromText="180" w:rightFromText="180" w:vertAnchor="text" w:horzAnchor="margin" w:tblpXSpec="center" w:tblpY="134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07"/>
        <w:gridCol w:w="262"/>
        <w:gridCol w:w="1417"/>
        <w:gridCol w:w="1276"/>
        <w:gridCol w:w="1417"/>
        <w:gridCol w:w="1134"/>
        <w:gridCol w:w="1422"/>
      </w:tblGrid>
      <w:tr w:rsidR="00F952E3" w:rsidRPr="00964418">
        <w:trPr>
          <w:cantSplit/>
          <w:trHeight w:val="360"/>
        </w:trPr>
        <w:tc>
          <w:tcPr>
            <w:tcW w:w="3107" w:type="dxa"/>
            <w:vMerge w:val="restart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Учебные предметы</w:t>
            </w:r>
          </w:p>
        </w:tc>
        <w:tc>
          <w:tcPr>
            <w:tcW w:w="6928" w:type="dxa"/>
            <w:gridSpan w:val="6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            Количество часов в неделю по классам в неделю / год</w:t>
            </w:r>
          </w:p>
        </w:tc>
      </w:tr>
      <w:tr w:rsidR="00F952E3" w:rsidRPr="00964418">
        <w:trPr>
          <w:cantSplit/>
          <w:trHeight w:val="180"/>
        </w:trPr>
        <w:tc>
          <w:tcPr>
            <w:tcW w:w="3107" w:type="dxa"/>
            <w:vMerge/>
            <w:vAlign w:val="center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</w:p>
        </w:tc>
        <w:tc>
          <w:tcPr>
            <w:tcW w:w="262" w:type="dxa"/>
            <w:vMerge w:val="restart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         </w:t>
            </w:r>
          </w:p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9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Всего</w:t>
            </w:r>
          </w:p>
        </w:tc>
      </w:tr>
      <w:tr w:rsidR="00F952E3" w:rsidRPr="00964418">
        <w:trPr>
          <w:trHeight w:val="273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385/11</w:t>
            </w:r>
          </w:p>
        </w:tc>
      </w:tr>
      <w:tr w:rsidR="00F952E3" w:rsidRPr="00964418">
        <w:trPr>
          <w:trHeight w:val="28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Литература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315/9</w:t>
            </w:r>
          </w:p>
        </w:tc>
      </w:tr>
      <w:tr w:rsidR="00F952E3" w:rsidRPr="00964418">
        <w:trPr>
          <w:trHeight w:val="18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Татарский язык 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385/11</w:t>
            </w:r>
          </w:p>
        </w:tc>
      </w:tr>
      <w:tr w:rsidR="00F952E3" w:rsidRPr="00964418">
        <w:trPr>
          <w:trHeight w:val="30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Татарская литература 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280/8</w:t>
            </w:r>
          </w:p>
        </w:tc>
      </w:tr>
      <w:tr w:rsidR="00F952E3" w:rsidRPr="00964418">
        <w:trPr>
          <w:trHeight w:val="299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Иностранный язык (английский)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420/12</w:t>
            </w:r>
          </w:p>
        </w:tc>
      </w:tr>
      <w:tr w:rsidR="00F952E3" w:rsidRPr="00964418">
        <w:trPr>
          <w:trHeight w:val="26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Математика 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175/5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175/5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175/5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175/5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700/20</w:t>
            </w:r>
          </w:p>
        </w:tc>
      </w:tr>
      <w:tr w:rsidR="00F952E3" w:rsidRPr="00964418">
        <w:trPr>
          <w:trHeight w:val="28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</w:tr>
      <w:tr w:rsidR="00F952E3" w:rsidRPr="00964418">
        <w:trPr>
          <w:trHeight w:val="24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История (включая историю татарского народа и Татарстана)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280/8</w:t>
            </w:r>
          </w:p>
        </w:tc>
      </w:tr>
      <w:tr w:rsidR="00F952E3" w:rsidRPr="00964418">
        <w:trPr>
          <w:trHeight w:val="18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Обществознание (включая экономику и право)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140/4</w:t>
            </w:r>
          </w:p>
        </w:tc>
      </w:tr>
      <w:tr w:rsidR="00F952E3" w:rsidRPr="00964418">
        <w:trPr>
          <w:trHeight w:val="26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География 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245/7</w:t>
            </w:r>
          </w:p>
        </w:tc>
      </w:tr>
      <w:tr w:rsidR="00F952E3" w:rsidRPr="00964418">
        <w:trPr>
          <w:trHeight w:val="30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Природоведение 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</w:tr>
      <w:tr w:rsidR="00F952E3" w:rsidRPr="00964418">
        <w:trPr>
          <w:trHeight w:val="22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Физика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210/6</w:t>
            </w:r>
          </w:p>
        </w:tc>
      </w:tr>
      <w:tr w:rsidR="00F952E3" w:rsidRPr="00964418">
        <w:trPr>
          <w:trHeight w:val="22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Химия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140/4</w:t>
            </w:r>
          </w:p>
        </w:tc>
      </w:tr>
      <w:tr w:rsidR="00F952E3" w:rsidRPr="00964418">
        <w:trPr>
          <w:trHeight w:val="22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Биология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245/7</w:t>
            </w:r>
          </w:p>
        </w:tc>
      </w:tr>
      <w:tr w:rsidR="00F952E3" w:rsidRPr="00964418">
        <w:trPr>
          <w:trHeight w:val="26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Искусство (Музыка) 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17/0,5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17/0,5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</w:tr>
      <w:tr w:rsidR="00F952E3" w:rsidRPr="00964418">
        <w:trPr>
          <w:trHeight w:val="26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Искусство (ИЗО)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17/0,5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18/0,5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</w:tr>
      <w:tr w:rsidR="00F952E3" w:rsidRPr="00964418">
        <w:trPr>
          <w:trHeight w:val="26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Технология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175/5</w:t>
            </w:r>
          </w:p>
        </w:tc>
      </w:tr>
      <w:tr w:rsidR="00F952E3" w:rsidRPr="00964418">
        <w:trPr>
          <w:trHeight w:val="24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10253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420/12</w:t>
            </w:r>
          </w:p>
        </w:tc>
      </w:tr>
      <w:tr w:rsidR="00F952E3" w:rsidRPr="00964418">
        <w:trPr>
          <w:trHeight w:val="240"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</w:tr>
      <w:tr w:rsidR="00F952E3" w:rsidRPr="00964418">
        <w:trPr>
          <w:cantSplit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1050/30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1190/34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1260/36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1187/34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4690/134</w:t>
            </w:r>
          </w:p>
        </w:tc>
      </w:tr>
      <w:tr w:rsidR="00F952E3" w:rsidRPr="00964418">
        <w:trPr>
          <w:cantSplit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Компонент образовательного учреждения ( 6-дневная уч.неделя):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105/3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35/1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</w:p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210/6</w:t>
            </w:r>
          </w:p>
        </w:tc>
      </w:tr>
      <w:tr w:rsidR="00F952E3" w:rsidRPr="00964418">
        <w:trPr>
          <w:cantSplit/>
        </w:trPr>
        <w:tc>
          <w:tcPr>
            <w:tcW w:w="3107" w:type="dxa"/>
          </w:tcPr>
          <w:p w:rsidR="00F952E3" w:rsidRPr="00964418" w:rsidRDefault="00F952E3" w:rsidP="00964418">
            <w:pPr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Предельно допустимая  учебная нагрузка (6-дневная уч. неделя)</w:t>
            </w:r>
          </w:p>
        </w:tc>
        <w:tc>
          <w:tcPr>
            <w:tcW w:w="262" w:type="dxa"/>
            <w:vMerge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1155/33</w:t>
            </w:r>
          </w:p>
        </w:tc>
        <w:tc>
          <w:tcPr>
            <w:tcW w:w="1276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1225/35</w:t>
            </w:r>
          </w:p>
        </w:tc>
        <w:tc>
          <w:tcPr>
            <w:tcW w:w="1417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1260/36</w:t>
            </w:r>
          </w:p>
        </w:tc>
        <w:tc>
          <w:tcPr>
            <w:tcW w:w="1134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1260/36</w:t>
            </w:r>
          </w:p>
        </w:tc>
        <w:tc>
          <w:tcPr>
            <w:tcW w:w="1422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4900\140</w:t>
            </w:r>
          </w:p>
        </w:tc>
      </w:tr>
    </w:tbl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  </w:t>
      </w:r>
      <w:r w:rsidRPr="00964418">
        <w:rPr>
          <w:sz w:val="24"/>
          <w:szCs w:val="24"/>
        </w:rPr>
        <w:t xml:space="preserve">                                              </w:t>
      </w: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                                                            </w:t>
      </w:r>
      <w:r w:rsidRPr="00964418">
        <w:rPr>
          <w:b/>
          <w:bCs/>
          <w:sz w:val="24"/>
          <w:szCs w:val="24"/>
        </w:rPr>
        <w:t>Учебный план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универсального (непрофильного) обучения для 11 класса</w:t>
      </w:r>
    </w:p>
    <w:p w:rsidR="00F952E3" w:rsidRPr="00964418" w:rsidRDefault="00F952E3" w:rsidP="00964418">
      <w:pPr>
        <w:jc w:val="center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МБОУ Родниковская сош Алексеевского муниципального района</w:t>
      </w:r>
    </w:p>
    <w:p w:rsidR="00F952E3" w:rsidRPr="00964418" w:rsidRDefault="00F952E3" w:rsidP="00964418">
      <w:pPr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                                           Республики Татарстан</w:t>
      </w:r>
    </w:p>
    <w:p w:rsidR="00F952E3" w:rsidRPr="00964418" w:rsidRDefault="00F952E3" w:rsidP="00964418">
      <w:pPr>
        <w:rPr>
          <w:b/>
          <w:bCs/>
          <w:sz w:val="24"/>
          <w:szCs w:val="24"/>
        </w:rPr>
      </w:pPr>
    </w:p>
    <w:p w:rsidR="00F952E3" w:rsidRPr="00964418" w:rsidRDefault="00F952E3" w:rsidP="00964418">
      <w:pPr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                                         на 2015-1</w:t>
      </w:r>
      <w:r w:rsidRPr="00964418">
        <w:rPr>
          <w:b/>
          <w:bCs/>
          <w:sz w:val="24"/>
          <w:szCs w:val="24"/>
          <w:lang w:val="en-US"/>
        </w:rPr>
        <w:t>6</w:t>
      </w:r>
      <w:r w:rsidRPr="00964418">
        <w:rPr>
          <w:b/>
          <w:bCs/>
          <w:sz w:val="24"/>
          <w:szCs w:val="24"/>
        </w:rPr>
        <w:t xml:space="preserve"> учебный год</w:t>
      </w:r>
    </w:p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</w:p>
    <w:tbl>
      <w:tblPr>
        <w:tblpPr w:leftFromText="180" w:rightFromText="180" w:bottomFromText="200" w:vertAnchor="page" w:horzAnchor="margin" w:tblpY="3881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96"/>
        <w:gridCol w:w="2376"/>
      </w:tblGrid>
      <w:tr w:rsidR="00F952E3" w:rsidRPr="00964418">
        <w:trPr>
          <w:cantSplit/>
          <w:trHeight w:val="307"/>
        </w:trPr>
        <w:tc>
          <w:tcPr>
            <w:tcW w:w="8472" w:type="dxa"/>
            <w:gridSpan w:val="2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Учебные предметы                                                             число недельных </w:t>
            </w:r>
          </w:p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                                                                                            учебных часов</w:t>
            </w:r>
          </w:p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                                                                                              за два года обучения</w:t>
            </w:r>
          </w:p>
          <w:p w:rsidR="00F952E3" w:rsidRPr="00964418" w:rsidRDefault="00F952E3" w:rsidP="00964418">
            <w:pPr>
              <w:rPr>
                <w:sz w:val="24"/>
                <w:szCs w:val="24"/>
              </w:rPr>
            </w:pPr>
          </w:p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 </w:t>
            </w:r>
          </w:p>
        </w:tc>
      </w:tr>
      <w:tr w:rsidR="00F952E3" w:rsidRPr="00964418">
        <w:trPr>
          <w:cantSplit/>
          <w:trHeight w:val="307"/>
        </w:trPr>
        <w:tc>
          <w:tcPr>
            <w:tcW w:w="8472" w:type="dxa"/>
            <w:gridSpan w:val="2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Федеральный и региональный компоненты</w:t>
            </w:r>
          </w:p>
        </w:tc>
      </w:tr>
      <w:tr w:rsidR="00F952E3" w:rsidRPr="00964418">
        <w:trPr>
          <w:cantSplit/>
          <w:trHeight w:val="301"/>
        </w:trPr>
        <w:tc>
          <w:tcPr>
            <w:tcW w:w="8472" w:type="dxa"/>
            <w:gridSpan w:val="2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Базовые учебные предметы</w:t>
            </w:r>
          </w:p>
        </w:tc>
      </w:tr>
      <w:tr w:rsidR="00F952E3" w:rsidRPr="00964418">
        <w:trPr>
          <w:trHeight w:val="158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   (1/1)</w:t>
            </w:r>
          </w:p>
        </w:tc>
      </w:tr>
      <w:tr w:rsidR="00F952E3" w:rsidRPr="00964418">
        <w:trPr>
          <w:trHeight w:val="119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Литература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210/ 6  (3/3)</w:t>
            </w:r>
          </w:p>
        </w:tc>
      </w:tr>
      <w:tr w:rsidR="00F952E3" w:rsidRPr="00964418">
        <w:trPr>
          <w:trHeight w:val="26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Татарский язык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  (1/1)</w:t>
            </w:r>
          </w:p>
        </w:tc>
      </w:tr>
      <w:tr w:rsidR="00F952E3" w:rsidRPr="00964418">
        <w:trPr>
          <w:trHeight w:val="26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Татарская литература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140/4  (2/2)</w:t>
            </w:r>
          </w:p>
        </w:tc>
      </w:tr>
      <w:tr w:rsidR="00F952E3" w:rsidRPr="00964418">
        <w:trPr>
          <w:trHeight w:val="26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210/6  (3/3)</w:t>
            </w:r>
          </w:p>
        </w:tc>
      </w:tr>
      <w:tr w:rsidR="00F952E3" w:rsidRPr="00964418">
        <w:trPr>
          <w:trHeight w:val="28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Математика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280/8  (4/4)</w:t>
            </w:r>
          </w:p>
        </w:tc>
      </w:tr>
      <w:tr w:rsidR="00F952E3" w:rsidRPr="00964418">
        <w:trPr>
          <w:trHeight w:val="24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  (1/1)</w:t>
            </w:r>
          </w:p>
        </w:tc>
      </w:tr>
      <w:tr w:rsidR="00F952E3" w:rsidRPr="00964418">
        <w:trPr>
          <w:trHeight w:val="271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История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140/4 (2/2)</w:t>
            </w:r>
          </w:p>
        </w:tc>
      </w:tr>
      <w:tr w:rsidR="00F952E3" w:rsidRPr="00964418">
        <w:trPr>
          <w:trHeight w:val="24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Обществознание (включая экономику и право)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140/4  (2/2)</w:t>
            </w:r>
          </w:p>
        </w:tc>
      </w:tr>
      <w:tr w:rsidR="00F952E3" w:rsidRPr="00964418">
        <w:trPr>
          <w:trHeight w:val="30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География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70/2   (1/1) </w:t>
            </w:r>
          </w:p>
        </w:tc>
      </w:tr>
      <w:tr w:rsidR="00F952E3" w:rsidRPr="00964418">
        <w:trPr>
          <w:trHeight w:val="28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Физика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140/4  (2/2)</w:t>
            </w:r>
          </w:p>
        </w:tc>
      </w:tr>
      <w:tr w:rsidR="00F952E3" w:rsidRPr="00964418">
        <w:trPr>
          <w:trHeight w:val="28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Химия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  (1/1)</w:t>
            </w:r>
          </w:p>
        </w:tc>
      </w:tr>
      <w:tr w:rsidR="00F952E3" w:rsidRPr="00964418">
        <w:trPr>
          <w:trHeight w:val="272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Биология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  (1/1)</w:t>
            </w:r>
          </w:p>
        </w:tc>
      </w:tr>
      <w:tr w:rsidR="00F952E3" w:rsidRPr="00964418">
        <w:trPr>
          <w:trHeight w:val="272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Технология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  (1/1)</w:t>
            </w:r>
          </w:p>
        </w:tc>
      </w:tr>
      <w:tr w:rsidR="00F952E3" w:rsidRPr="00964418">
        <w:trPr>
          <w:trHeight w:val="272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70/2 (1/1)</w:t>
            </w:r>
          </w:p>
        </w:tc>
      </w:tr>
      <w:tr w:rsidR="00F952E3" w:rsidRPr="00964418">
        <w:trPr>
          <w:trHeight w:val="272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210/6  (3/3)</w:t>
            </w:r>
          </w:p>
        </w:tc>
      </w:tr>
      <w:tr w:rsidR="00F952E3" w:rsidRPr="00964418">
        <w:trPr>
          <w:trHeight w:val="31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Итого :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2310/58   (29/29)</w:t>
            </w:r>
          </w:p>
        </w:tc>
      </w:tr>
      <w:tr w:rsidR="00F952E3" w:rsidRPr="00964418">
        <w:trPr>
          <w:trHeight w:val="214"/>
        </w:trPr>
        <w:tc>
          <w:tcPr>
            <w:tcW w:w="8472" w:type="dxa"/>
            <w:gridSpan w:val="2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Компонент образовательного учреждения</w:t>
            </w:r>
          </w:p>
        </w:tc>
      </w:tr>
      <w:tr w:rsidR="00F952E3" w:rsidRPr="00964418">
        <w:trPr>
          <w:trHeight w:val="246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Элективные учебные курсы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560/16  (8/8)</w:t>
            </w:r>
          </w:p>
        </w:tc>
      </w:tr>
      <w:tr w:rsidR="00F952E3" w:rsidRPr="00964418">
        <w:trPr>
          <w:trHeight w:val="300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952E3" w:rsidRPr="00964418">
        <w:trPr>
          <w:trHeight w:val="246"/>
        </w:trPr>
        <w:tc>
          <w:tcPr>
            <w:tcW w:w="6096" w:type="dxa"/>
          </w:tcPr>
          <w:p w:rsidR="00F952E3" w:rsidRPr="00964418" w:rsidRDefault="00F952E3" w:rsidP="00964418">
            <w:pPr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2376" w:type="dxa"/>
          </w:tcPr>
          <w:p w:rsidR="00F952E3" w:rsidRPr="00964418" w:rsidRDefault="00F952E3" w:rsidP="00964418">
            <w:pPr>
              <w:jc w:val="center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>2870/74 (37/37)</w:t>
            </w:r>
          </w:p>
        </w:tc>
      </w:tr>
    </w:tbl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</w:p>
    <w:p w:rsidR="00F952E3" w:rsidRPr="00964418" w:rsidRDefault="00F952E3" w:rsidP="00964418">
      <w:pPr>
        <w:keepNext/>
        <w:jc w:val="center"/>
        <w:outlineLvl w:val="0"/>
        <w:rPr>
          <w:b/>
          <w:bCs/>
          <w:color w:val="000000"/>
          <w:sz w:val="24"/>
          <w:szCs w:val="24"/>
        </w:rPr>
      </w:pPr>
    </w:p>
    <w:p w:rsidR="00F952E3" w:rsidRPr="00964418" w:rsidRDefault="00F952E3" w:rsidP="00964418">
      <w:pPr>
        <w:keepNext/>
        <w:jc w:val="center"/>
        <w:outlineLvl w:val="0"/>
        <w:rPr>
          <w:b/>
          <w:bCs/>
          <w:color w:val="000000"/>
          <w:sz w:val="24"/>
          <w:szCs w:val="24"/>
        </w:rPr>
      </w:pPr>
    </w:p>
    <w:p w:rsidR="00F952E3" w:rsidRPr="00964418" w:rsidRDefault="00F952E3" w:rsidP="00964418">
      <w:pPr>
        <w:keepNext/>
        <w:jc w:val="center"/>
        <w:outlineLvl w:val="0"/>
        <w:rPr>
          <w:b/>
          <w:bCs/>
          <w:color w:val="000000"/>
          <w:sz w:val="24"/>
          <w:szCs w:val="24"/>
        </w:rPr>
      </w:pPr>
    </w:p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  <w:r w:rsidRPr="00964418">
        <w:rPr>
          <w:sz w:val="24"/>
          <w:szCs w:val="24"/>
        </w:rPr>
        <w:t xml:space="preserve">                                                         </w:t>
      </w:r>
    </w:p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</w:p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</w:p>
    <w:p w:rsidR="00F952E3" w:rsidRPr="00964418" w:rsidRDefault="00F952E3" w:rsidP="00964418">
      <w:pPr>
        <w:jc w:val="both"/>
        <w:rPr>
          <w:b/>
          <w:bCs/>
          <w:sz w:val="24"/>
          <w:szCs w:val="24"/>
        </w:rPr>
      </w:pPr>
    </w:p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       </w:t>
      </w:r>
    </w:p>
    <w:p w:rsidR="00F952E3" w:rsidRPr="00964418" w:rsidRDefault="00F952E3" w:rsidP="00964418">
      <w:pPr>
        <w:keepNext/>
        <w:jc w:val="center"/>
        <w:outlineLvl w:val="0"/>
        <w:rPr>
          <w:b/>
          <w:bCs/>
          <w:sz w:val="24"/>
          <w:szCs w:val="24"/>
        </w:rPr>
      </w:pPr>
    </w:p>
    <w:p w:rsidR="00F952E3" w:rsidRPr="00964418" w:rsidRDefault="00F952E3" w:rsidP="00964418">
      <w:pPr>
        <w:rPr>
          <w:b/>
          <w:bCs/>
          <w:sz w:val="24"/>
          <w:szCs w:val="24"/>
        </w:rPr>
      </w:pPr>
    </w:p>
    <w:p w:rsidR="00F952E3" w:rsidRPr="00964418" w:rsidRDefault="00F952E3" w:rsidP="00964418">
      <w:pPr>
        <w:jc w:val="center"/>
        <w:rPr>
          <w:sz w:val="24"/>
          <w:szCs w:val="24"/>
        </w:rPr>
      </w:pPr>
    </w:p>
    <w:p w:rsidR="00F952E3" w:rsidRPr="00964418" w:rsidRDefault="00F952E3" w:rsidP="00964418">
      <w:pPr>
        <w:jc w:val="center"/>
        <w:rPr>
          <w:sz w:val="24"/>
          <w:szCs w:val="24"/>
        </w:rPr>
      </w:pPr>
    </w:p>
    <w:p w:rsidR="00F952E3" w:rsidRPr="00964418" w:rsidRDefault="00F952E3" w:rsidP="00964418">
      <w:pPr>
        <w:jc w:val="center"/>
        <w:rPr>
          <w:sz w:val="24"/>
          <w:szCs w:val="24"/>
        </w:rPr>
      </w:pPr>
    </w:p>
    <w:p w:rsidR="00F952E3" w:rsidRPr="00964418" w:rsidRDefault="00F952E3" w:rsidP="00964418">
      <w:pPr>
        <w:jc w:val="center"/>
        <w:rPr>
          <w:sz w:val="24"/>
          <w:szCs w:val="24"/>
        </w:rPr>
      </w:pPr>
    </w:p>
    <w:p w:rsidR="00F952E3" w:rsidRPr="00964418" w:rsidRDefault="00F952E3" w:rsidP="00964418">
      <w:pPr>
        <w:jc w:val="center"/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keepNext/>
        <w:outlineLvl w:val="0"/>
        <w:rPr>
          <w:sz w:val="24"/>
          <w:szCs w:val="24"/>
        </w:rPr>
      </w:pPr>
    </w:p>
    <w:p w:rsidR="00F952E3" w:rsidRPr="00964418" w:rsidRDefault="00F952E3" w:rsidP="00964418">
      <w:pPr>
        <w:keepNext/>
        <w:jc w:val="center"/>
        <w:outlineLvl w:val="0"/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keepNext/>
        <w:jc w:val="center"/>
        <w:outlineLvl w:val="0"/>
        <w:rPr>
          <w:b/>
          <w:bCs/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b/>
          <w:bCs/>
          <w:color w:val="7B6C84"/>
          <w:sz w:val="24"/>
          <w:szCs w:val="24"/>
        </w:rPr>
      </w:pPr>
    </w:p>
    <w:p w:rsidR="00F952E3" w:rsidRPr="00964418" w:rsidRDefault="00F952E3" w:rsidP="00964418">
      <w:pPr>
        <w:rPr>
          <w:b/>
          <w:bCs/>
          <w:color w:val="7B6C84"/>
          <w:sz w:val="24"/>
          <w:szCs w:val="24"/>
        </w:rPr>
      </w:pPr>
    </w:p>
    <w:p w:rsidR="00F952E3" w:rsidRPr="00964418" w:rsidRDefault="00F952E3" w:rsidP="00964418">
      <w:pPr>
        <w:rPr>
          <w:b/>
          <w:bCs/>
          <w:color w:val="7B6C84"/>
          <w:sz w:val="24"/>
          <w:szCs w:val="24"/>
        </w:rPr>
      </w:pPr>
    </w:p>
    <w:p w:rsidR="00F952E3" w:rsidRPr="00964418" w:rsidRDefault="00F952E3" w:rsidP="00964418">
      <w:pPr>
        <w:rPr>
          <w:b/>
          <w:bCs/>
          <w:color w:val="7B6C84"/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sz w:val="24"/>
          <w:szCs w:val="24"/>
        </w:rPr>
        <w:t>Элективные курсы:</w:t>
      </w: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sz w:val="24"/>
          <w:szCs w:val="24"/>
        </w:rPr>
        <w:t xml:space="preserve">Русский язык «Наш дар бессмертный -речь»-2 часа </w:t>
      </w: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sz w:val="24"/>
          <w:szCs w:val="24"/>
        </w:rPr>
        <w:t>Математика «Подготовка к ЕГЭ»-2 час</w:t>
      </w: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sz w:val="24"/>
          <w:szCs w:val="24"/>
        </w:rPr>
        <w:t xml:space="preserve">Физика «Измерение физических величин»-1 часа </w:t>
      </w: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sz w:val="24"/>
          <w:szCs w:val="24"/>
        </w:rPr>
        <w:t xml:space="preserve">Химия «Химическая грамотность»-2 часа </w:t>
      </w:r>
    </w:p>
    <w:p w:rsidR="00F952E3" w:rsidRPr="00964418" w:rsidRDefault="00F952E3" w:rsidP="00964418">
      <w:pPr>
        <w:rPr>
          <w:sz w:val="24"/>
          <w:szCs w:val="24"/>
        </w:rPr>
      </w:pPr>
      <w:r w:rsidRPr="00964418">
        <w:rPr>
          <w:sz w:val="24"/>
          <w:szCs w:val="24"/>
        </w:rPr>
        <w:t>Информатика ««Использование ИКТ при решении практических задач»-1 час</w:t>
      </w: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sz w:val="24"/>
          <w:szCs w:val="24"/>
        </w:rPr>
      </w:pPr>
    </w:p>
    <w:p w:rsidR="00F952E3" w:rsidRPr="00964418" w:rsidRDefault="00F952E3" w:rsidP="00964418">
      <w:pPr>
        <w:rPr>
          <w:b/>
          <w:bCs/>
          <w:sz w:val="24"/>
          <w:szCs w:val="24"/>
        </w:rPr>
      </w:pPr>
    </w:p>
    <w:p w:rsidR="00F952E3" w:rsidRPr="00964418" w:rsidRDefault="00F952E3" w:rsidP="00964418">
      <w:pPr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 xml:space="preserve">                                                                Учебный план </w:t>
      </w:r>
    </w:p>
    <w:p w:rsidR="00F952E3" w:rsidRPr="00964418" w:rsidRDefault="00F952E3" w:rsidP="00964418">
      <w:pPr>
        <w:autoSpaceDE w:val="0"/>
        <w:autoSpaceDN w:val="0"/>
        <w:adjustRightInd w:val="0"/>
        <w:jc w:val="center"/>
        <w:outlineLvl w:val="2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социально-экономического  профиля</w:t>
      </w:r>
    </w:p>
    <w:p w:rsidR="00F952E3" w:rsidRPr="00964418" w:rsidRDefault="00F952E3" w:rsidP="00964418">
      <w:pPr>
        <w:autoSpaceDE w:val="0"/>
        <w:autoSpaceDN w:val="0"/>
        <w:adjustRightInd w:val="0"/>
        <w:jc w:val="center"/>
        <w:outlineLvl w:val="2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для 10 класса МБОУ Родниковская сош</w:t>
      </w:r>
    </w:p>
    <w:p w:rsidR="00F952E3" w:rsidRPr="00964418" w:rsidRDefault="00F952E3" w:rsidP="00964418">
      <w:pPr>
        <w:autoSpaceDE w:val="0"/>
        <w:autoSpaceDN w:val="0"/>
        <w:adjustRightInd w:val="0"/>
        <w:jc w:val="center"/>
        <w:outlineLvl w:val="2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Алексеевского муниципального района Республики Татарстан</w:t>
      </w:r>
    </w:p>
    <w:p w:rsidR="00F952E3" w:rsidRPr="00964418" w:rsidRDefault="00F952E3" w:rsidP="00964418">
      <w:pPr>
        <w:autoSpaceDE w:val="0"/>
        <w:autoSpaceDN w:val="0"/>
        <w:adjustRightInd w:val="0"/>
        <w:jc w:val="center"/>
        <w:outlineLvl w:val="2"/>
        <w:rPr>
          <w:b/>
          <w:bCs/>
          <w:sz w:val="24"/>
          <w:szCs w:val="24"/>
        </w:rPr>
      </w:pPr>
      <w:r w:rsidRPr="00964418">
        <w:rPr>
          <w:b/>
          <w:bCs/>
          <w:sz w:val="24"/>
          <w:szCs w:val="24"/>
        </w:rPr>
        <w:t>на 2015-16 учебный год</w:t>
      </w:r>
    </w:p>
    <w:p w:rsidR="00F952E3" w:rsidRPr="00964418" w:rsidRDefault="00F952E3" w:rsidP="00964418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pPr w:leftFromText="180" w:rightFromText="180" w:vertAnchor="text" w:tblpY="64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670"/>
        <w:gridCol w:w="3645"/>
      </w:tblGrid>
      <w:tr w:rsidR="00F952E3" w:rsidRPr="00964418"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Учебные предметы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Число недельных учебных  </w:t>
            </w:r>
            <w:r w:rsidRPr="00964418">
              <w:rPr>
                <w:sz w:val="24"/>
                <w:szCs w:val="24"/>
              </w:rPr>
              <w:br/>
              <w:t>часов за два года обучения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Федеральный и региональный компонент      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Базовые учебные предметы            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Русский язык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2 (1/1)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Литература  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6 (3/3)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Татарский язык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2 (1/1)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Татарская литература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4 (2/2)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Иностранный язык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6 (3/3)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Информатика и ИКТ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2 (1/1)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История     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4 (2/2)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Химия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1(1/1)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Биология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1(1/1)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Физика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>1(1/1)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Физическая культура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6 (3/3)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География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2 (1/1)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Экономика   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2 (1/1)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Право       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2 (1/1)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Основы безопасности жизнедеятельности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2 (1/1)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 xml:space="preserve">Итого:      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 xml:space="preserve">46 (23/23)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Профильные учебные предметы           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Математика  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12 (6/6)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Обществознание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6 (3/3) 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 xml:space="preserve">Итого:      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 xml:space="preserve">18 (9/9)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9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Компонент образовательного учреждения                </w:t>
            </w:r>
          </w:p>
        </w:tc>
      </w:tr>
      <w:tr w:rsidR="00F952E3" w:rsidRPr="00964418">
        <w:trPr>
          <w:cantSplit/>
          <w:trHeight w:val="48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Элективные учебные предметы, учебные     </w:t>
            </w:r>
            <w:r w:rsidRPr="00964418">
              <w:rPr>
                <w:sz w:val="24"/>
                <w:szCs w:val="24"/>
              </w:rPr>
              <w:br/>
              <w:t xml:space="preserve">практики, проекты, исследовательская     </w:t>
            </w:r>
            <w:r w:rsidRPr="00964418">
              <w:rPr>
                <w:sz w:val="24"/>
                <w:szCs w:val="24"/>
              </w:rPr>
              <w:br/>
              <w:t xml:space="preserve">деятельность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4418">
              <w:rPr>
                <w:sz w:val="24"/>
                <w:szCs w:val="24"/>
              </w:rPr>
              <w:t xml:space="preserve">10 (5/5)         </w:t>
            </w:r>
          </w:p>
        </w:tc>
      </w:tr>
      <w:tr w:rsidR="00F952E3" w:rsidRPr="00964418"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 xml:space="preserve">Итого:                                  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2E3" w:rsidRPr="00964418" w:rsidRDefault="00F952E3" w:rsidP="0096441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64418">
              <w:rPr>
                <w:b/>
                <w:bCs/>
                <w:sz w:val="24"/>
                <w:szCs w:val="24"/>
              </w:rPr>
              <w:t xml:space="preserve">74 (37/37)        </w:t>
            </w:r>
          </w:p>
        </w:tc>
      </w:tr>
    </w:tbl>
    <w:p w:rsidR="00F952E3" w:rsidRPr="00964418" w:rsidRDefault="00F952E3" w:rsidP="00964418">
      <w:pPr>
        <w:jc w:val="both"/>
        <w:rPr>
          <w:sz w:val="24"/>
          <w:szCs w:val="24"/>
        </w:rPr>
      </w:pPr>
      <w:r w:rsidRPr="00964418">
        <w:rPr>
          <w:sz w:val="24"/>
          <w:szCs w:val="24"/>
        </w:rPr>
        <w:t xml:space="preserve">                                            </w:t>
      </w:r>
    </w:p>
    <w:p w:rsidR="00F952E3" w:rsidRPr="00964418" w:rsidRDefault="00F952E3" w:rsidP="00964418">
      <w:pPr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964418">
        <w:rPr>
          <w:sz w:val="24"/>
          <w:szCs w:val="24"/>
        </w:rPr>
        <w:t>Элективные курсы:</w:t>
      </w:r>
    </w:p>
    <w:p w:rsidR="00F952E3" w:rsidRPr="00964418" w:rsidRDefault="00F952E3" w:rsidP="00964418">
      <w:pPr>
        <w:autoSpaceDE w:val="0"/>
        <w:autoSpaceDN w:val="0"/>
        <w:adjustRightInd w:val="0"/>
        <w:outlineLvl w:val="2"/>
        <w:rPr>
          <w:sz w:val="24"/>
          <w:szCs w:val="24"/>
        </w:rPr>
      </w:pPr>
      <w:r w:rsidRPr="00964418">
        <w:rPr>
          <w:sz w:val="24"/>
          <w:szCs w:val="24"/>
        </w:rPr>
        <w:t>Химия-«Химическая грамотность»-2 часа</w:t>
      </w:r>
    </w:p>
    <w:p w:rsidR="00F952E3" w:rsidRPr="00964418" w:rsidRDefault="00F952E3" w:rsidP="00964418">
      <w:pPr>
        <w:autoSpaceDE w:val="0"/>
        <w:autoSpaceDN w:val="0"/>
        <w:adjustRightInd w:val="0"/>
        <w:outlineLvl w:val="2"/>
        <w:rPr>
          <w:sz w:val="24"/>
          <w:szCs w:val="24"/>
        </w:rPr>
      </w:pPr>
      <w:r w:rsidRPr="00964418">
        <w:rPr>
          <w:sz w:val="24"/>
          <w:szCs w:val="24"/>
        </w:rPr>
        <w:t>Физика- Физика «Измерение физических величин»-1 часа</w:t>
      </w:r>
    </w:p>
    <w:p w:rsidR="00F952E3" w:rsidRPr="00964418" w:rsidRDefault="00F952E3" w:rsidP="00964418">
      <w:pPr>
        <w:autoSpaceDE w:val="0"/>
        <w:autoSpaceDN w:val="0"/>
        <w:adjustRightInd w:val="0"/>
        <w:outlineLvl w:val="2"/>
        <w:rPr>
          <w:sz w:val="24"/>
          <w:szCs w:val="24"/>
        </w:rPr>
      </w:pPr>
      <w:r w:rsidRPr="00964418">
        <w:rPr>
          <w:sz w:val="24"/>
          <w:szCs w:val="24"/>
        </w:rPr>
        <w:t>Технология-«Технологи и творчество»-1 час</w:t>
      </w:r>
    </w:p>
    <w:p w:rsidR="00F952E3" w:rsidRPr="00964418" w:rsidRDefault="00F952E3" w:rsidP="00964418">
      <w:pPr>
        <w:autoSpaceDE w:val="0"/>
        <w:autoSpaceDN w:val="0"/>
        <w:adjustRightInd w:val="0"/>
        <w:outlineLvl w:val="2"/>
        <w:rPr>
          <w:sz w:val="24"/>
          <w:szCs w:val="24"/>
        </w:rPr>
      </w:pPr>
      <w:r w:rsidRPr="00964418">
        <w:rPr>
          <w:sz w:val="24"/>
          <w:szCs w:val="24"/>
        </w:rPr>
        <w:t>Биология «Биология в жизни»-1 ча</w:t>
      </w:r>
      <w:r>
        <w:rPr>
          <w:sz w:val="24"/>
          <w:szCs w:val="24"/>
        </w:rPr>
        <w:t>с</w:t>
      </w:r>
    </w:p>
    <w:p w:rsidR="00F952E3" w:rsidRPr="000E56A6" w:rsidRDefault="00F952E3" w:rsidP="00212235">
      <w:pPr>
        <w:tabs>
          <w:tab w:val="center" w:pos="4677"/>
        </w:tabs>
      </w:pPr>
    </w:p>
    <w:p w:rsidR="00F952E3" w:rsidRPr="001B56E4" w:rsidRDefault="00F952E3" w:rsidP="00B76588">
      <w:pPr>
        <w:pStyle w:val="NormalWeb"/>
        <w:spacing w:before="0" w:beforeAutospacing="0" w:after="0" w:afterAutospacing="0"/>
        <w:ind w:firstLine="567"/>
        <w:jc w:val="both"/>
        <w:rPr>
          <w:b/>
          <w:bCs/>
          <w:i/>
          <w:iCs/>
          <w:sz w:val="28"/>
          <w:szCs w:val="28"/>
        </w:rPr>
      </w:pPr>
      <w:r w:rsidRPr="001B56E4">
        <w:rPr>
          <w:b/>
          <w:bCs/>
          <w:i/>
          <w:iCs/>
          <w:sz w:val="28"/>
          <w:szCs w:val="28"/>
        </w:rPr>
        <w:t>Система подготовки к экзаменам</w:t>
      </w:r>
    </w:p>
    <w:p w:rsidR="00F952E3" w:rsidRPr="001B56E4" w:rsidRDefault="00F952E3" w:rsidP="00B76588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B56E4">
        <w:rPr>
          <w:sz w:val="28"/>
          <w:szCs w:val="28"/>
        </w:rPr>
        <w:t>Задачи, которые мы должны были решить в 2014-15 учебном году:</w:t>
      </w:r>
    </w:p>
    <w:p w:rsidR="00F952E3" w:rsidRPr="001B56E4" w:rsidRDefault="00F952E3" w:rsidP="00B76588">
      <w:pPr>
        <w:jc w:val="both"/>
        <w:rPr>
          <w:color w:val="333333"/>
        </w:rPr>
      </w:pPr>
      <w:r w:rsidRPr="001B56E4">
        <w:t>-повысить эффективность внутришкольного контроля и        ответственность администрации ОУ за качество проведенных уроков, за результативность работы каждого учителя- предметника   и в целом оптимальной и результативной работы школы;</w:t>
      </w:r>
    </w:p>
    <w:p w:rsidR="00F952E3" w:rsidRPr="001B56E4" w:rsidRDefault="00F952E3" w:rsidP="00B76588">
      <w:pPr>
        <w:jc w:val="both"/>
      </w:pPr>
      <w:r w:rsidRPr="001B56E4">
        <w:rPr>
          <w:color w:val="333333"/>
        </w:rPr>
        <w:t>-</w:t>
      </w:r>
      <w:r w:rsidRPr="001B56E4">
        <w:t>шире использовать электронные учебные пособия и Интернет-ресурсы в подготовке к ЕГЭ и ОГЭ</w:t>
      </w:r>
    </w:p>
    <w:p w:rsidR="00F952E3" w:rsidRPr="001B56E4" w:rsidRDefault="00F952E3" w:rsidP="00B76588">
      <w:pPr>
        <w:jc w:val="both"/>
      </w:pPr>
      <w:r w:rsidRPr="001B56E4">
        <w:t>-добиться результатов по ЕГЭ и ОГЭ на уровне района и приблизиться к республиканским</w:t>
      </w:r>
    </w:p>
    <w:p w:rsidR="00F952E3" w:rsidRPr="001B56E4" w:rsidRDefault="00F952E3" w:rsidP="00B76588">
      <w:pPr>
        <w:jc w:val="both"/>
        <w:rPr>
          <w:b/>
          <w:bCs/>
          <w:i/>
          <w:iCs/>
          <w:color w:val="333333"/>
          <w:u w:val="single"/>
        </w:rPr>
      </w:pPr>
      <w:r w:rsidRPr="001B56E4">
        <w:rPr>
          <w:b/>
          <w:bCs/>
          <w:i/>
          <w:iCs/>
          <w:u w:val="single"/>
        </w:rPr>
        <w:t>Мы выполнили главную задачу-все наши выпускники получили аттестаты.</w:t>
      </w:r>
    </w:p>
    <w:p w:rsidR="00F952E3" w:rsidRPr="001B56E4" w:rsidRDefault="00F952E3" w:rsidP="00B76588">
      <w:pPr>
        <w:pStyle w:val="NormalWeb"/>
        <w:spacing w:before="0" w:beforeAutospacing="0" w:after="0" w:afterAutospacing="0"/>
        <w:ind w:firstLine="567"/>
        <w:jc w:val="both"/>
        <w:rPr>
          <w:rFonts w:eastAsia="Batang"/>
          <w:sz w:val="28"/>
          <w:szCs w:val="28"/>
          <w:lang w:eastAsia="ko-KR"/>
        </w:rPr>
      </w:pPr>
      <w:r w:rsidRPr="001B56E4">
        <w:rPr>
          <w:sz w:val="28"/>
          <w:szCs w:val="28"/>
        </w:rPr>
        <w:t>Весь год школа работала над повышением качества знаний учащихся, на успешную сдачу ЕГЭ в 11 классе и ОГЭ в 9 классе.</w:t>
      </w:r>
    </w:p>
    <w:p w:rsidR="00F952E3" w:rsidRPr="001B56E4" w:rsidRDefault="00F952E3" w:rsidP="00B76588">
      <w:pPr>
        <w:pStyle w:val="NormalWeb"/>
        <w:spacing w:before="0" w:beforeAutospacing="0" w:after="0" w:afterAutospacing="0"/>
        <w:jc w:val="both"/>
        <w:rPr>
          <w:rFonts w:eastAsia="Batang"/>
          <w:sz w:val="28"/>
          <w:szCs w:val="28"/>
          <w:lang w:eastAsia="ko-KR"/>
        </w:rPr>
      </w:pPr>
      <w:r w:rsidRPr="001B56E4">
        <w:rPr>
          <w:rFonts w:eastAsia="Batang"/>
          <w:sz w:val="28"/>
          <w:szCs w:val="28"/>
          <w:lang w:eastAsia="ko-KR"/>
        </w:rPr>
        <w:t>Это накладывает определённую ответственность на учителя и требует от него искать приёмы и методы работы, обеспечивающие достаточно высокий уровень подготовленности учеников.</w:t>
      </w:r>
    </w:p>
    <w:p w:rsidR="00F952E3" w:rsidRPr="001B56E4" w:rsidRDefault="00F952E3" w:rsidP="00B76588">
      <w:pPr>
        <w:jc w:val="both"/>
      </w:pPr>
      <w:r w:rsidRPr="001B56E4">
        <w:t>В начале года был составлен план работы по подготовке  ЕГЭ и ОГЭ. Каждый учитель – предметник и классные руководители работали на успешное окончание учебного года.</w:t>
      </w:r>
    </w:p>
    <w:p w:rsidR="00F952E3" w:rsidRPr="001B56E4" w:rsidRDefault="00F952E3" w:rsidP="00B76588">
      <w:pPr>
        <w:jc w:val="both"/>
      </w:pPr>
      <w:r w:rsidRPr="001B56E4">
        <w:t>В школе неоднократно проводились пробные ЕГЭ, как в одиннадцатом,  так и в девятом классе ОГЭ, участвовали в пробном ЕГЭ на базе района, как в одиннадцатом, так и девятом классе. К этой работе привлекались и родители учащихся.</w:t>
      </w:r>
    </w:p>
    <w:p w:rsidR="00F952E3" w:rsidRPr="001B56E4" w:rsidRDefault="00F952E3" w:rsidP="00B76588">
      <w:pPr>
        <w:jc w:val="both"/>
      </w:pPr>
      <w:r w:rsidRPr="001B56E4">
        <w:t>Для выпускников был составлен график дополнительных занятий по подготовке к экзаменам, где учителя-предметники (в своё свободное время) готовили детей к успешной сдаче экзаменов.  К этой работе были привлечены учителя-предметники не работающие в данных классах, для  более качественной подготовке к сдаче экзаменов.</w:t>
      </w:r>
    </w:p>
    <w:p w:rsidR="00F952E3" w:rsidRPr="001B56E4" w:rsidRDefault="00F952E3" w:rsidP="00B76588">
      <w:pPr>
        <w:jc w:val="both"/>
      </w:pPr>
      <w:r w:rsidRPr="001B56E4">
        <w:t>В подготовку также были задействованы родители, классные руководители.</w:t>
      </w:r>
    </w:p>
    <w:p w:rsidR="00F952E3" w:rsidRPr="001B56E4" w:rsidRDefault="00F952E3" w:rsidP="00B76588">
      <w:pPr>
        <w:jc w:val="both"/>
      </w:pPr>
      <w:r w:rsidRPr="001B56E4">
        <w:t>В школе, как и в каждом классе оформлена наглядная агитация для учащихся и родителей. На сайте школы можно было найти необходимую информацию как детям так и родителям выпускников. Проводились пробные экзамены для выпускников с анализом результатов. Дети участвовали в интернет тестировании по предметам. Каждый учитель –предметник работает по плану ,составленному индивидуально для учащихся. Для каждого выпускника заведена папка, где он отслеживает результаты тестирований.</w:t>
      </w:r>
    </w:p>
    <w:p w:rsidR="00F952E3" w:rsidRPr="001B56E4" w:rsidRDefault="00F952E3" w:rsidP="00B76588">
      <w:pPr>
        <w:jc w:val="both"/>
      </w:pPr>
      <w:r w:rsidRPr="001B56E4">
        <w:t>В 2014-15 учебном году выпускников 9 класса было 5 человек . Класс очень слабый, к учебе и подготовке относились несерьёзно. Учителя-предметники и администрация школы приложили все усилия, чтобы все дети получили аттестаты и сдали ОГЭ.</w:t>
      </w:r>
    </w:p>
    <w:p w:rsidR="00F952E3" w:rsidRPr="001B56E4" w:rsidRDefault="00F952E3" w:rsidP="00B76588">
      <w:pPr>
        <w:jc w:val="both"/>
      </w:pPr>
      <w:r w:rsidRPr="001B56E4">
        <w:t>В 11 классе было 2 ученика. Учебный план был составлен на основе  химико-биологического профиля , несмотря на это для учащихся были организованы элективные занятия по математике, русскому языку, биологии, информатике, химии.</w:t>
      </w:r>
    </w:p>
    <w:p w:rsidR="00F952E3" w:rsidRPr="001B56E4" w:rsidRDefault="00F952E3" w:rsidP="00B76588">
      <w:pPr>
        <w:jc w:val="both"/>
      </w:pPr>
      <w:r w:rsidRPr="001B56E4">
        <w:t>Оба выпускника получили аттестаты, один  аттестат с отличием (Юртаева Ю.И.) и один без троек (Егоров В.А.).</w:t>
      </w:r>
    </w:p>
    <w:p w:rsidR="00F952E3" w:rsidRPr="001B56E4" w:rsidRDefault="00F952E3" w:rsidP="00B76588">
      <w:pPr>
        <w:jc w:val="both"/>
      </w:pPr>
      <w:r w:rsidRPr="001B56E4">
        <w:t>Выпускники успешно сдали ГИА и поступили в ССУЗы и ВУЗы.</w:t>
      </w:r>
    </w:p>
    <w:p w:rsidR="00F952E3" w:rsidRPr="001B56E4" w:rsidRDefault="00F952E3" w:rsidP="00B76588">
      <w:pPr>
        <w:jc w:val="both"/>
      </w:pPr>
      <w:r w:rsidRPr="001B56E4">
        <w:t>Выпускники 9 класса:2 человека поступили в ГАОУ СПО «Алексеевский аграрный колледж»; 1 выпускник- поступил в Казанский авиационный техникум.</w:t>
      </w:r>
    </w:p>
    <w:p w:rsidR="00F952E3" w:rsidRPr="001B56E4" w:rsidRDefault="00F952E3" w:rsidP="00B76588">
      <w:pPr>
        <w:jc w:val="both"/>
      </w:pPr>
      <w:r w:rsidRPr="001B56E4">
        <w:t>Выпускники 11 класса: Юртаева Ю.И. поступила в КФУ,Егоров В,А. поступил в  Поволжскую Академию спорта и туризма.</w:t>
      </w:r>
    </w:p>
    <w:p w:rsidR="00F952E3" w:rsidRPr="006753AF" w:rsidRDefault="00F952E3" w:rsidP="00212235">
      <w:pPr>
        <w:tabs>
          <w:tab w:val="center" w:pos="4677"/>
        </w:tabs>
        <w:rPr>
          <w:sz w:val="36"/>
          <w:szCs w:val="36"/>
        </w:rPr>
      </w:pPr>
    </w:p>
    <w:p w:rsidR="00F952E3" w:rsidRPr="00FA41A4" w:rsidRDefault="00F952E3" w:rsidP="00212235">
      <w:pPr>
        <w:rPr>
          <w:b/>
          <w:bCs/>
          <w:i/>
          <w:iCs/>
          <w:sz w:val="36"/>
          <w:szCs w:val="36"/>
        </w:rPr>
      </w:pPr>
      <w:r w:rsidRPr="00FA41A4">
        <w:rPr>
          <w:b/>
          <w:bCs/>
          <w:i/>
          <w:iCs/>
          <w:sz w:val="36"/>
          <w:szCs w:val="36"/>
        </w:rPr>
        <w:t>Результаты  ЕГЭ  в сравнении за  последние 3 года.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30"/>
        <w:gridCol w:w="1307"/>
        <w:gridCol w:w="665"/>
        <w:gridCol w:w="665"/>
        <w:gridCol w:w="665"/>
        <w:gridCol w:w="722"/>
        <w:gridCol w:w="722"/>
        <w:gridCol w:w="722"/>
        <w:gridCol w:w="722"/>
        <w:gridCol w:w="722"/>
        <w:gridCol w:w="722"/>
      </w:tblGrid>
      <w:tr w:rsidR="00F952E3" w:rsidRPr="00645C6F">
        <w:tc>
          <w:tcPr>
            <w:tcW w:w="1246" w:type="dxa"/>
            <w:vMerge w:val="restart"/>
          </w:tcPr>
          <w:p w:rsidR="00F952E3" w:rsidRPr="00645C6F" w:rsidRDefault="00F952E3" w:rsidP="00C65539">
            <w:r w:rsidRPr="00645C6F">
              <w:t>Предмет</w:t>
            </w:r>
          </w:p>
        </w:tc>
        <w:tc>
          <w:tcPr>
            <w:tcW w:w="913" w:type="dxa"/>
            <w:vMerge w:val="restart"/>
          </w:tcPr>
          <w:p w:rsidR="00F952E3" w:rsidRPr="00645C6F" w:rsidRDefault="00F952E3" w:rsidP="00C65539">
            <w:r w:rsidRPr="00645C6F">
              <w:t>Кол-во участников</w:t>
            </w:r>
          </w:p>
        </w:tc>
        <w:tc>
          <w:tcPr>
            <w:tcW w:w="1507" w:type="dxa"/>
            <w:gridSpan w:val="3"/>
          </w:tcPr>
          <w:p w:rsidR="00F952E3" w:rsidRPr="00645C6F" w:rsidRDefault="00F952E3" w:rsidP="00C65539">
            <w:r w:rsidRPr="00645C6F">
              <w:t>Кол-во баллов по школе</w:t>
            </w:r>
          </w:p>
        </w:tc>
        <w:tc>
          <w:tcPr>
            <w:tcW w:w="1578" w:type="dxa"/>
            <w:gridSpan w:val="3"/>
          </w:tcPr>
          <w:p w:rsidR="00F952E3" w:rsidRPr="00645C6F" w:rsidRDefault="00F952E3" w:rsidP="00C65539">
            <w:r w:rsidRPr="00645C6F">
              <w:t>Кол-во баллов по району</w:t>
            </w:r>
          </w:p>
        </w:tc>
        <w:tc>
          <w:tcPr>
            <w:tcW w:w="1542" w:type="dxa"/>
            <w:gridSpan w:val="3"/>
          </w:tcPr>
          <w:p w:rsidR="00F952E3" w:rsidRPr="00645C6F" w:rsidRDefault="00F952E3" w:rsidP="00C65539">
            <w:r w:rsidRPr="00645C6F">
              <w:t>Кол-во баллов по РТ</w:t>
            </w:r>
          </w:p>
        </w:tc>
      </w:tr>
      <w:tr w:rsidR="00F952E3" w:rsidRPr="00645C6F">
        <w:tc>
          <w:tcPr>
            <w:tcW w:w="0" w:type="auto"/>
            <w:vMerge/>
            <w:vAlign w:val="center"/>
          </w:tcPr>
          <w:p w:rsidR="00F952E3" w:rsidRPr="00645C6F" w:rsidRDefault="00F952E3" w:rsidP="00C65539"/>
        </w:tc>
        <w:tc>
          <w:tcPr>
            <w:tcW w:w="0" w:type="auto"/>
            <w:vMerge/>
            <w:vAlign w:val="center"/>
          </w:tcPr>
          <w:p w:rsidR="00F952E3" w:rsidRPr="00645C6F" w:rsidRDefault="00F952E3" w:rsidP="00C65539"/>
        </w:tc>
        <w:tc>
          <w:tcPr>
            <w:tcW w:w="503" w:type="dxa"/>
          </w:tcPr>
          <w:p w:rsidR="00F952E3" w:rsidRPr="00645C6F" w:rsidRDefault="00F952E3" w:rsidP="00C65539">
            <w:r>
              <w:t>2013</w:t>
            </w:r>
          </w:p>
        </w:tc>
        <w:tc>
          <w:tcPr>
            <w:tcW w:w="502" w:type="dxa"/>
          </w:tcPr>
          <w:p w:rsidR="00F952E3" w:rsidRPr="00645C6F" w:rsidRDefault="00F952E3" w:rsidP="00C65539">
            <w:r>
              <w:t>2014</w:t>
            </w:r>
          </w:p>
        </w:tc>
        <w:tc>
          <w:tcPr>
            <w:tcW w:w="502" w:type="dxa"/>
          </w:tcPr>
          <w:p w:rsidR="00F952E3" w:rsidRPr="00645C6F" w:rsidRDefault="00F952E3" w:rsidP="00C65539">
            <w:r>
              <w:t>2015</w:t>
            </w:r>
          </w:p>
        </w:tc>
        <w:tc>
          <w:tcPr>
            <w:tcW w:w="502" w:type="dxa"/>
          </w:tcPr>
          <w:p w:rsidR="00F952E3" w:rsidRPr="00645C6F" w:rsidRDefault="00F952E3" w:rsidP="00C65539">
            <w:r>
              <w:t>2013</w:t>
            </w:r>
          </w:p>
        </w:tc>
        <w:tc>
          <w:tcPr>
            <w:tcW w:w="538" w:type="dxa"/>
          </w:tcPr>
          <w:p w:rsidR="00F952E3" w:rsidRPr="00645C6F" w:rsidRDefault="00F952E3" w:rsidP="00C65539">
            <w:r>
              <w:t>2014</w:t>
            </w:r>
          </w:p>
        </w:tc>
        <w:tc>
          <w:tcPr>
            <w:tcW w:w="538" w:type="dxa"/>
          </w:tcPr>
          <w:p w:rsidR="00F952E3" w:rsidRPr="00645C6F" w:rsidRDefault="00F952E3" w:rsidP="00C65539">
            <w:r>
              <w:t>2015</w:t>
            </w:r>
          </w:p>
        </w:tc>
        <w:tc>
          <w:tcPr>
            <w:tcW w:w="502" w:type="dxa"/>
          </w:tcPr>
          <w:p w:rsidR="00F952E3" w:rsidRPr="00645C6F" w:rsidRDefault="00F952E3" w:rsidP="00C65539">
            <w:r>
              <w:t>2013</w:t>
            </w:r>
          </w:p>
        </w:tc>
        <w:tc>
          <w:tcPr>
            <w:tcW w:w="538" w:type="dxa"/>
          </w:tcPr>
          <w:p w:rsidR="00F952E3" w:rsidRPr="00645C6F" w:rsidRDefault="00F952E3" w:rsidP="00C65539">
            <w:r>
              <w:t>2014</w:t>
            </w:r>
          </w:p>
        </w:tc>
        <w:tc>
          <w:tcPr>
            <w:tcW w:w="502" w:type="dxa"/>
          </w:tcPr>
          <w:p w:rsidR="00F952E3" w:rsidRPr="00645C6F" w:rsidRDefault="00F952E3" w:rsidP="00C65539">
            <w:r>
              <w:t>2015</w:t>
            </w:r>
          </w:p>
        </w:tc>
      </w:tr>
      <w:tr w:rsidR="00F952E3" w:rsidRPr="00645C6F">
        <w:tc>
          <w:tcPr>
            <w:tcW w:w="1246" w:type="dxa"/>
            <w:vMerge w:val="restart"/>
          </w:tcPr>
          <w:p w:rsidR="00F952E3" w:rsidRPr="00645C6F" w:rsidRDefault="00F952E3" w:rsidP="00C65539">
            <w:r w:rsidRPr="00645C6F">
              <w:t>Русский язык</w:t>
            </w:r>
          </w:p>
        </w:tc>
        <w:tc>
          <w:tcPr>
            <w:tcW w:w="913" w:type="dxa"/>
          </w:tcPr>
          <w:p w:rsidR="00F952E3" w:rsidRPr="00645C6F" w:rsidRDefault="00F952E3" w:rsidP="00C65539">
            <w:r>
              <w:t>3</w:t>
            </w:r>
          </w:p>
        </w:tc>
        <w:tc>
          <w:tcPr>
            <w:tcW w:w="503" w:type="dxa"/>
          </w:tcPr>
          <w:p w:rsidR="00F952E3" w:rsidRPr="00645C6F" w:rsidRDefault="00F952E3" w:rsidP="00C65539">
            <w:r>
              <w:t>57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64,26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67,97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46" w:type="dxa"/>
            <w:vMerge/>
          </w:tcPr>
          <w:p w:rsidR="00F952E3" w:rsidRPr="00645C6F" w:rsidRDefault="00F952E3" w:rsidP="00C65539"/>
        </w:tc>
        <w:tc>
          <w:tcPr>
            <w:tcW w:w="913" w:type="dxa"/>
          </w:tcPr>
          <w:p w:rsidR="00F952E3" w:rsidRPr="00645C6F" w:rsidRDefault="00F952E3" w:rsidP="00C65539">
            <w:r>
              <w:t>2</w:t>
            </w:r>
          </w:p>
        </w:tc>
        <w:tc>
          <w:tcPr>
            <w:tcW w:w="503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 w:rsidRPr="00645C6F">
              <w:t>57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>
              <w:t>60,88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>
              <w:t>65,8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46" w:type="dxa"/>
            <w:vMerge/>
          </w:tcPr>
          <w:p w:rsidR="00F952E3" w:rsidRPr="00645C6F" w:rsidRDefault="00F952E3" w:rsidP="00C65539"/>
        </w:tc>
        <w:tc>
          <w:tcPr>
            <w:tcW w:w="913" w:type="dxa"/>
          </w:tcPr>
          <w:p w:rsidR="00F952E3" w:rsidRPr="00645C6F" w:rsidRDefault="00F952E3" w:rsidP="00C65539">
            <w:r w:rsidRPr="00645C6F">
              <w:t>2</w:t>
            </w:r>
          </w:p>
        </w:tc>
        <w:tc>
          <w:tcPr>
            <w:tcW w:w="503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59,5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>
              <w:t>65,99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69,42</w:t>
            </w:r>
          </w:p>
        </w:tc>
      </w:tr>
      <w:tr w:rsidR="00F952E3" w:rsidRPr="00645C6F">
        <w:tc>
          <w:tcPr>
            <w:tcW w:w="1246" w:type="dxa"/>
            <w:vMerge w:val="restart"/>
          </w:tcPr>
          <w:p w:rsidR="00F952E3" w:rsidRPr="00645C6F" w:rsidRDefault="00F952E3" w:rsidP="00C65539">
            <w:r w:rsidRPr="00645C6F">
              <w:t>Математика</w:t>
            </w:r>
          </w:p>
        </w:tc>
        <w:tc>
          <w:tcPr>
            <w:tcW w:w="913" w:type="dxa"/>
          </w:tcPr>
          <w:p w:rsidR="00F952E3" w:rsidRPr="00645C6F" w:rsidRDefault="00F952E3" w:rsidP="00C65539">
            <w:r>
              <w:t>3</w:t>
            </w:r>
          </w:p>
        </w:tc>
        <w:tc>
          <w:tcPr>
            <w:tcW w:w="503" w:type="dxa"/>
          </w:tcPr>
          <w:p w:rsidR="00F952E3" w:rsidRPr="00645C6F" w:rsidRDefault="00F952E3" w:rsidP="00C65539">
            <w:r>
              <w:t>48,4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 w:rsidRPr="00645C6F">
              <w:t>47,4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 w:rsidRPr="00645C6F">
              <w:t>42,7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46" w:type="dxa"/>
            <w:vMerge/>
          </w:tcPr>
          <w:p w:rsidR="00F952E3" w:rsidRPr="00645C6F" w:rsidRDefault="00F952E3" w:rsidP="00C65539"/>
        </w:tc>
        <w:tc>
          <w:tcPr>
            <w:tcW w:w="913" w:type="dxa"/>
          </w:tcPr>
          <w:p w:rsidR="00F952E3" w:rsidRPr="00645C6F" w:rsidRDefault="00F952E3" w:rsidP="00C65539">
            <w:r>
              <w:t>2</w:t>
            </w:r>
          </w:p>
        </w:tc>
        <w:tc>
          <w:tcPr>
            <w:tcW w:w="503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38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 w:rsidRPr="00645C6F">
              <w:t>52,85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 w:rsidRPr="00645C6F">
              <w:t>57,55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46" w:type="dxa"/>
            <w:vMerge/>
          </w:tcPr>
          <w:p w:rsidR="00F952E3" w:rsidRPr="00645C6F" w:rsidRDefault="00F952E3" w:rsidP="00C65539"/>
        </w:tc>
        <w:tc>
          <w:tcPr>
            <w:tcW w:w="913" w:type="dxa"/>
          </w:tcPr>
          <w:p w:rsidR="00F952E3" w:rsidRPr="00645C6F" w:rsidRDefault="00F952E3" w:rsidP="00C65539">
            <w:r w:rsidRPr="00645C6F">
              <w:t>2</w:t>
            </w:r>
            <w:r>
              <w:t>(проф)</w:t>
            </w:r>
          </w:p>
        </w:tc>
        <w:tc>
          <w:tcPr>
            <w:tcW w:w="503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42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>
              <w:t>41,55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50,31</w:t>
            </w:r>
          </w:p>
        </w:tc>
      </w:tr>
      <w:tr w:rsidR="00F952E3" w:rsidRPr="00645C6F">
        <w:tc>
          <w:tcPr>
            <w:tcW w:w="1246" w:type="dxa"/>
            <w:vMerge w:val="restart"/>
          </w:tcPr>
          <w:p w:rsidR="00F952E3" w:rsidRPr="00645C6F" w:rsidRDefault="00F952E3" w:rsidP="00C65539">
            <w:r w:rsidRPr="00645C6F">
              <w:t>Обществознание</w:t>
            </w:r>
          </w:p>
        </w:tc>
        <w:tc>
          <w:tcPr>
            <w:tcW w:w="913" w:type="dxa"/>
          </w:tcPr>
          <w:p w:rsidR="00F952E3" w:rsidRPr="00645C6F" w:rsidRDefault="00F952E3" w:rsidP="00C65539">
            <w:r>
              <w:t>0</w:t>
            </w:r>
          </w:p>
        </w:tc>
        <w:tc>
          <w:tcPr>
            <w:tcW w:w="503" w:type="dxa"/>
          </w:tcPr>
          <w:p w:rsidR="00F952E3" w:rsidRPr="00645C6F" w:rsidRDefault="00F952E3" w:rsidP="00C65539">
            <w:r>
              <w:t>45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54,8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55,8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46" w:type="dxa"/>
            <w:vMerge/>
          </w:tcPr>
          <w:p w:rsidR="00F952E3" w:rsidRPr="00645C6F" w:rsidRDefault="00F952E3" w:rsidP="00C65539"/>
        </w:tc>
        <w:tc>
          <w:tcPr>
            <w:tcW w:w="913" w:type="dxa"/>
          </w:tcPr>
          <w:p w:rsidR="00F952E3" w:rsidRPr="00645C6F" w:rsidRDefault="00F952E3" w:rsidP="00C65539">
            <w:r>
              <w:t>1</w:t>
            </w:r>
          </w:p>
        </w:tc>
        <w:tc>
          <w:tcPr>
            <w:tcW w:w="503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41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>
              <w:t>52,8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52,9</w:t>
            </w:r>
          </w:p>
        </w:tc>
      </w:tr>
      <w:tr w:rsidR="00F952E3" w:rsidRPr="00645C6F">
        <w:tc>
          <w:tcPr>
            <w:tcW w:w="1246" w:type="dxa"/>
            <w:vMerge/>
          </w:tcPr>
          <w:p w:rsidR="00F952E3" w:rsidRPr="00645C6F" w:rsidRDefault="00F952E3" w:rsidP="00C65539"/>
        </w:tc>
        <w:tc>
          <w:tcPr>
            <w:tcW w:w="913" w:type="dxa"/>
          </w:tcPr>
          <w:p w:rsidR="00F952E3" w:rsidRPr="00645C6F" w:rsidRDefault="00F952E3" w:rsidP="00C65539">
            <w:r>
              <w:t>0</w:t>
            </w:r>
          </w:p>
        </w:tc>
        <w:tc>
          <w:tcPr>
            <w:tcW w:w="503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-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>
              <w:t>52,01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55,89</w:t>
            </w:r>
          </w:p>
        </w:tc>
      </w:tr>
      <w:tr w:rsidR="00F952E3" w:rsidRPr="00645C6F">
        <w:tc>
          <w:tcPr>
            <w:tcW w:w="1246" w:type="dxa"/>
          </w:tcPr>
          <w:p w:rsidR="00F952E3" w:rsidRPr="00645C6F" w:rsidRDefault="00F952E3" w:rsidP="00C65539">
            <w:r w:rsidRPr="00645C6F">
              <w:t>Биология</w:t>
            </w:r>
          </w:p>
        </w:tc>
        <w:tc>
          <w:tcPr>
            <w:tcW w:w="913" w:type="dxa"/>
          </w:tcPr>
          <w:p w:rsidR="00F952E3" w:rsidRPr="00645C6F" w:rsidRDefault="00F952E3" w:rsidP="00C65539">
            <w:r w:rsidRPr="00645C6F">
              <w:t>2</w:t>
            </w:r>
          </w:p>
        </w:tc>
        <w:tc>
          <w:tcPr>
            <w:tcW w:w="503" w:type="dxa"/>
          </w:tcPr>
          <w:p w:rsidR="00F952E3" w:rsidRPr="00645C6F" w:rsidRDefault="00F952E3" w:rsidP="00C65539">
            <w:r>
              <w:t>45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 w:rsidRPr="00645C6F">
              <w:t>51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 w:rsidRPr="00645C6F">
              <w:t>57</w:t>
            </w:r>
          </w:p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46" w:type="dxa"/>
          </w:tcPr>
          <w:p w:rsidR="00F952E3" w:rsidRPr="00645C6F" w:rsidRDefault="00F952E3" w:rsidP="00C65539"/>
        </w:tc>
        <w:tc>
          <w:tcPr>
            <w:tcW w:w="913" w:type="dxa"/>
          </w:tcPr>
          <w:p w:rsidR="00F952E3" w:rsidRPr="00645C6F" w:rsidRDefault="00F952E3" w:rsidP="00C65539">
            <w:r>
              <w:t>2</w:t>
            </w:r>
          </w:p>
        </w:tc>
        <w:tc>
          <w:tcPr>
            <w:tcW w:w="503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-</w:t>
            </w:r>
          </w:p>
        </w:tc>
        <w:tc>
          <w:tcPr>
            <w:tcW w:w="502" w:type="dxa"/>
          </w:tcPr>
          <w:p w:rsidR="00F952E3" w:rsidRPr="00645C6F" w:rsidRDefault="00F952E3" w:rsidP="00C65539">
            <w:r>
              <w:t>43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>
            <w:r>
              <w:t>51</w:t>
            </w:r>
          </w:p>
        </w:tc>
        <w:tc>
          <w:tcPr>
            <w:tcW w:w="502" w:type="dxa"/>
          </w:tcPr>
          <w:p w:rsidR="00F952E3" w:rsidRPr="00645C6F" w:rsidRDefault="00F952E3" w:rsidP="00C65539"/>
        </w:tc>
        <w:tc>
          <w:tcPr>
            <w:tcW w:w="538" w:type="dxa"/>
          </w:tcPr>
          <w:p w:rsidR="00F952E3" w:rsidRPr="00645C6F" w:rsidRDefault="00F952E3" w:rsidP="00C65539"/>
        </w:tc>
        <w:tc>
          <w:tcPr>
            <w:tcW w:w="502" w:type="dxa"/>
          </w:tcPr>
          <w:p w:rsidR="00F952E3" w:rsidRPr="00645C6F" w:rsidRDefault="00F952E3" w:rsidP="00C65539">
            <w:r>
              <w:t>58</w:t>
            </w:r>
          </w:p>
        </w:tc>
      </w:tr>
    </w:tbl>
    <w:p w:rsidR="00F952E3" w:rsidRDefault="00F952E3" w:rsidP="00212235">
      <w:pPr>
        <w:jc w:val="both"/>
      </w:pPr>
    </w:p>
    <w:p w:rsidR="00F952E3" w:rsidRPr="00C20895" w:rsidRDefault="00F952E3" w:rsidP="00212235">
      <w:pPr>
        <w:jc w:val="both"/>
      </w:pPr>
      <w:r w:rsidRPr="00C20895">
        <w:t xml:space="preserve"> Все</w:t>
      </w:r>
      <w:r w:rsidRPr="00646F0E">
        <w:t xml:space="preserve"> учащиеся и 9 и 11 класса</w:t>
      </w:r>
      <w:r w:rsidRPr="00C20895">
        <w:t xml:space="preserve"> получили аттестаты и поступили учиться .</w:t>
      </w:r>
    </w:p>
    <w:p w:rsidR="00F952E3" w:rsidRPr="00C20895" w:rsidRDefault="00F952E3" w:rsidP="00212235">
      <w:pPr>
        <w:jc w:val="both"/>
      </w:pPr>
    </w:p>
    <w:tbl>
      <w:tblPr>
        <w:tblpPr w:leftFromText="180" w:rightFromText="180" w:vertAnchor="text" w:horzAnchor="margin" w:tblpY="-6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3"/>
        <w:gridCol w:w="2393"/>
        <w:gridCol w:w="2393"/>
        <w:gridCol w:w="2393"/>
      </w:tblGrid>
      <w:tr w:rsidR="00F952E3" w:rsidRPr="00C20895"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 w:rsidRPr="00C20895">
              <w:t>Всего выпускников</w:t>
            </w:r>
            <w:r>
              <w:t xml:space="preserve"> 11 класса</w:t>
            </w:r>
          </w:p>
        </w:tc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 w:rsidRPr="00C20895">
              <w:t>ВУЗ</w:t>
            </w:r>
          </w:p>
        </w:tc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 w:rsidRPr="00C20895">
              <w:t>техникум</w:t>
            </w:r>
          </w:p>
        </w:tc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 w:rsidRPr="00C20895">
              <w:t>колледж</w:t>
            </w:r>
          </w:p>
        </w:tc>
      </w:tr>
      <w:tr w:rsidR="00F952E3" w:rsidRPr="00C20895"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 w:rsidRPr="00C20895">
              <w:t>2</w:t>
            </w:r>
          </w:p>
        </w:tc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>
              <w:t>2(100%)</w:t>
            </w:r>
          </w:p>
        </w:tc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>
              <w:t>0</w:t>
            </w:r>
          </w:p>
        </w:tc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 w:rsidRPr="00C20895">
              <w:t>0</w:t>
            </w:r>
          </w:p>
        </w:tc>
      </w:tr>
      <w:tr w:rsidR="00F952E3" w:rsidRPr="00C20895"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>
              <w:t>Всего выпускников 9 класса</w:t>
            </w:r>
          </w:p>
        </w:tc>
        <w:tc>
          <w:tcPr>
            <w:tcW w:w="1250" w:type="pct"/>
          </w:tcPr>
          <w:p w:rsidR="00F952E3" w:rsidRDefault="00F952E3" w:rsidP="00C65539">
            <w:pPr>
              <w:jc w:val="both"/>
            </w:pPr>
            <w:r>
              <w:t>0</w:t>
            </w:r>
          </w:p>
        </w:tc>
        <w:tc>
          <w:tcPr>
            <w:tcW w:w="1250" w:type="pct"/>
          </w:tcPr>
          <w:p w:rsidR="00F952E3" w:rsidRDefault="00F952E3" w:rsidP="00C65539">
            <w:pPr>
              <w:jc w:val="both"/>
            </w:pPr>
            <w:r>
              <w:t>4</w:t>
            </w:r>
          </w:p>
        </w:tc>
        <w:tc>
          <w:tcPr>
            <w:tcW w:w="1250" w:type="pct"/>
          </w:tcPr>
          <w:p w:rsidR="00F952E3" w:rsidRPr="00C20895" w:rsidRDefault="00F952E3" w:rsidP="00C65539">
            <w:pPr>
              <w:jc w:val="both"/>
            </w:pPr>
            <w:r>
              <w:t>1 учащийся поступил в 10 класс</w:t>
            </w:r>
          </w:p>
        </w:tc>
      </w:tr>
    </w:tbl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Default="00F952E3" w:rsidP="00212235">
      <w:pPr>
        <w:tabs>
          <w:tab w:val="center" w:pos="4677"/>
        </w:tabs>
      </w:pPr>
    </w:p>
    <w:p w:rsidR="00F952E3" w:rsidRPr="00FA41A4" w:rsidRDefault="00F952E3" w:rsidP="00212235">
      <w:pPr>
        <w:rPr>
          <w:b/>
          <w:bCs/>
          <w:i/>
          <w:iCs/>
          <w:sz w:val="36"/>
          <w:szCs w:val="36"/>
        </w:rPr>
      </w:pPr>
      <w:r w:rsidRPr="00FA41A4">
        <w:rPr>
          <w:b/>
          <w:bCs/>
          <w:i/>
          <w:iCs/>
          <w:sz w:val="36"/>
          <w:szCs w:val="36"/>
        </w:rPr>
        <w:t>Результаты ОГЭ (ГИА)в сравнении  за  последние 3 года.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1"/>
        <w:gridCol w:w="1361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</w:tblGrid>
      <w:tr w:rsidR="00F952E3" w:rsidRPr="00645C6F">
        <w:tc>
          <w:tcPr>
            <w:tcW w:w="1270" w:type="dxa"/>
            <w:vMerge w:val="restart"/>
          </w:tcPr>
          <w:p w:rsidR="00F952E3" w:rsidRDefault="00F952E3" w:rsidP="00C65539">
            <w:r w:rsidRPr="00645C6F">
              <w:t>Предмет</w:t>
            </w:r>
          </w:p>
          <w:p w:rsidR="00F952E3" w:rsidRDefault="00F952E3" w:rsidP="00C65539"/>
          <w:p w:rsidR="00F952E3" w:rsidRDefault="00F952E3" w:rsidP="00C65539"/>
          <w:p w:rsidR="00F952E3" w:rsidRDefault="00F952E3" w:rsidP="00C65539"/>
          <w:p w:rsidR="00F952E3" w:rsidRDefault="00F952E3" w:rsidP="00C65539">
            <w:r>
              <w:t xml:space="preserve">Русский </w:t>
            </w:r>
          </w:p>
          <w:p w:rsidR="00F952E3" w:rsidRPr="00645C6F" w:rsidRDefault="00F952E3" w:rsidP="00C65539">
            <w:r>
              <w:t>язык</w:t>
            </w:r>
          </w:p>
          <w:p w:rsidR="00F952E3" w:rsidRDefault="00F952E3" w:rsidP="00C65539">
            <w:pPr>
              <w:rPr>
                <w:lang w:val="en-US"/>
              </w:rPr>
            </w:pPr>
          </w:p>
          <w:p w:rsidR="00F952E3" w:rsidRPr="00645C6F" w:rsidRDefault="00F952E3" w:rsidP="00C65539"/>
        </w:tc>
        <w:tc>
          <w:tcPr>
            <w:tcW w:w="928" w:type="dxa"/>
            <w:vMerge w:val="restart"/>
          </w:tcPr>
          <w:p w:rsidR="00F952E3" w:rsidRPr="00645C6F" w:rsidRDefault="00F952E3" w:rsidP="00C65539">
            <w:r w:rsidRPr="00645C6F">
              <w:t>Кол-во участников</w:t>
            </w:r>
          </w:p>
        </w:tc>
        <w:tc>
          <w:tcPr>
            <w:tcW w:w="1528" w:type="dxa"/>
            <w:gridSpan w:val="3"/>
          </w:tcPr>
          <w:p w:rsidR="00F952E3" w:rsidRPr="00645C6F" w:rsidRDefault="00F952E3" w:rsidP="00C65539">
            <w:r w:rsidRPr="00645C6F">
              <w:t>Кол-во баллов по школе</w:t>
            </w:r>
          </w:p>
        </w:tc>
        <w:tc>
          <w:tcPr>
            <w:tcW w:w="1530" w:type="dxa"/>
            <w:gridSpan w:val="3"/>
          </w:tcPr>
          <w:p w:rsidR="00F952E3" w:rsidRPr="00645C6F" w:rsidRDefault="00F952E3" w:rsidP="00C65539">
            <w:r w:rsidRPr="00645C6F">
              <w:t>Кол-во баллов по району</w:t>
            </w:r>
          </w:p>
        </w:tc>
        <w:tc>
          <w:tcPr>
            <w:tcW w:w="1530" w:type="dxa"/>
            <w:gridSpan w:val="3"/>
          </w:tcPr>
          <w:p w:rsidR="00F952E3" w:rsidRPr="00645C6F" w:rsidRDefault="00F952E3" w:rsidP="00C65539">
            <w:r w:rsidRPr="00645C6F">
              <w:t>Кол-во баллов по РТ</w:t>
            </w:r>
          </w:p>
        </w:tc>
      </w:tr>
      <w:tr w:rsidR="00F952E3" w:rsidRPr="00645C6F">
        <w:tc>
          <w:tcPr>
            <w:tcW w:w="0" w:type="auto"/>
            <w:vMerge/>
            <w:vAlign w:val="center"/>
          </w:tcPr>
          <w:p w:rsidR="00F952E3" w:rsidRPr="00645C6F" w:rsidRDefault="00F952E3" w:rsidP="00C65539"/>
        </w:tc>
        <w:tc>
          <w:tcPr>
            <w:tcW w:w="0" w:type="auto"/>
            <w:vMerge/>
            <w:vAlign w:val="center"/>
          </w:tcPr>
          <w:p w:rsidR="00F952E3" w:rsidRPr="00645C6F" w:rsidRDefault="00F952E3" w:rsidP="00C65539"/>
        </w:tc>
        <w:tc>
          <w:tcPr>
            <w:tcW w:w="509" w:type="dxa"/>
          </w:tcPr>
          <w:p w:rsidR="00F952E3" w:rsidRPr="00850494" w:rsidRDefault="00F952E3" w:rsidP="00C65539">
            <w:pPr>
              <w:rPr>
                <w:lang w:val="en-US"/>
              </w:rPr>
            </w:pPr>
            <w:r>
              <w:t>201</w:t>
            </w:r>
            <w:r>
              <w:rPr>
                <w:lang w:val="en-US"/>
              </w:rPr>
              <w:t>3</w:t>
            </w:r>
          </w:p>
        </w:tc>
        <w:tc>
          <w:tcPr>
            <w:tcW w:w="509" w:type="dxa"/>
          </w:tcPr>
          <w:p w:rsidR="00F952E3" w:rsidRPr="00850494" w:rsidRDefault="00F952E3" w:rsidP="00C65539">
            <w:pPr>
              <w:rPr>
                <w:lang w:val="en-US"/>
              </w:rPr>
            </w:pPr>
            <w:r>
              <w:t>201</w:t>
            </w:r>
            <w:r>
              <w:rPr>
                <w:lang w:val="en-US"/>
              </w:rPr>
              <w:t>4</w:t>
            </w:r>
          </w:p>
        </w:tc>
        <w:tc>
          <w:tcPr>
            <w:tcW w:w="510" w:type="dxa"/>
          </w:tcPr>
          <w:p w:rsidR="00F952E3" w:rsidRPr="00645C6F" w:rsidRDefault="00F952E3" w:rsidP="00C65539">
            <w:r>
              <w:t>2015</w:t>
            </w:r>
          </w:p>
        </w:tc>
        <w:tc>
          <w:tcPr>
            <w:tcW w:w="510" w:type="dxa"/>
          </w:tcPr>
          <w:p w:rsidR="00F952E3" w:rsidRPr="00645C6F" w:rsidRDefault="00F952E3" w:rsidP="00C65539">
            <w:r>
              <w:t>2013</w:t>
            </w:r>
          </w:p>
        </w:tc>
        <w:tc>
          <w:tcPr>
            <w:tcW w:w="510" w:type="dxa"/>
          </w:tcPr>
          <w:p w:rsidR="00F952E3" w:rsidRPr="00645C6F" w:rsidRDefault="00F952E3" w:rsidP="00C65539">
            <w:r>
              <w:t>2014</w:t>
            </w:r>
          </w:p>
        </w:tc>
        <w:tc>
          <w:tcPr>
            <w:tcW w:w="510" w:type="dxa"/>
          </w:tcPr>
          <w:p w:rsidR="00F952E3" w:rsidRPr="00645C6F" w:rsidRDefault="00F952E3" w:rsidP="00C65539">
            <w:r>
              <w:t>2015</w:t>
            </w:r>
          </w:p>
        </w:tc>
        <w:tc>
          <w:tcPr>
            <w:tcW w:w="510" w:type="dxa"/>
          </w:tcPr>
          <w:p w:rsidR="00F952E3" w:rsidRPr="00645C6F" w:rsidRDefault="00F952E3" w:rsidP="00C65539">
            <w:r w:rsidRPr="00645C6F">
              <w:t>201</w:t>
            </w:r>
            <w:r>
              <w:t>3</w:t>
            </w:r>
          </w:p>
        </w:tc>
        <w:tc>
          <w:tcPr>
            <w:tcW w:w="510" w:type="dxa"/>
          </w:tcPr>
          <w:p w:rsidR="00F952E3" w:rsidRPr="00645C6F" w:rsidRDefault="00F952E3" w:rsidP="00C65539">
            <w:r>
              <w:t>2014</w:t>
            </w:r>
          </w:p>
        </w:tc>
        <w:tc>
          <w:tcPr>
            <w:tcW w:w="510" w:type="dxa"/>
          </w:tcPr>
          <w:p w:rsidR="00F952E3" w:rsidRPr="00645C6F" w:rsidRDefault="00F952E3" w:rsidP="00C65539">
            <w:r>
              <w:t>2015</w:t>
            </w:r>
          </w:p>
        </w:tc>
      </w:tr>
      <w:tr w:rsidR="00F952E3" w:rsidRPr="00645C6F">
        <w:tc>
          <w:tcPr>
            <w:tcW w:w="1270" w:type="dxa"/>
            <w:vMerge/>
          </w:tcPr>
          <w:p w:rsidR="00F952E3" w:rsidRPr="00645C6F" w:rsidRDefault="00F952E3" w:rsidP="00C65539"/>
        </w:tc>
        <w:tc>
          <w:tcPr>
            <w:tcW w:w="928" w:type="dxa"/>
          </w:tcPr>
          <w:p w:rsidR="00F952E3" w:rsidRPr="00645C6F" w:rsidRDefault="00F952E3" w:rsidP="00C65539">
            <w:r w:rsidRPr="00645C6F">
              <w:t>2</w:t>
            </w:r>
          </w:p>
        </w:tc>
        <w:tc>
          <w:tcPr>
            <w:tcW w:w="509" w:type="dxa"/>
          </w:tcPr>
          <w:p w:rsidR="00F952E3" w:rsidRPr="00850494" w:rsidRDefault="00F952E3" w:rsidP="00C65539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509" w:type="dxa"/>
          </w:tcPr>
          <w:p w:rsidR="00F952E3" w:rsidRPr="00850494" w:rsidRDefault="00F952E3" w:rsidP="00C65539">
            <w:pPr>
              <w:rPr>
                <w:lang w:val="en-US"/>
              </w:rPr>
            </w:pP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3,78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2,07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70" w:type="dxa"/>
            <w:vMerge/>
          </w:tcPr>
          <w:p w:rsidR="00F952E3" w:rsidRPr="00645C6F" w:rsidRDefault="00F952E3" w:rsidP="00C65539"/>
        </w:tc>
        <w:tc>
          <w:tcPr>
            <w:tcW w:w="928" w:type="dxa"/>
          </w:tcPr>
          <w:p w:rsidR="00F952E3" w:rsidRPr="00645C6F" w:rsidRDefault="00F952E3" w:rsidP="00C65539">
            <w:r w:rsidRPr="00645C6F">
              <w:t>5+1</w:t>
            </w:r>
          </w:p>
        </w:tc>
        <w:tc>
          <w:tcPr>
            <w:tcW w:w="509" w:type="dxa"/>
          </w:tcPr>
          <w:p w:rsidR="00F952E3" w:rsidRPr="00645C6F" w:rsidRDefault="00F952E3" w:rsidP="00C65539"/>
        </w:tc>
        <w:tc>
          <w:tcPr>
            <w:tcW w:w="509" w:type="dxa"/>
          </w:tcPr>
          <w:p w:rsidR="00F952E3" w:rsidRPr="00850494" w:rsidRDefault="00F952E3" w:rsidP="00C65539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t>,</w:t>
            </w:r>
            <w:r>
              <w:rPr>
                <w:lang w:val="en-US"/>
              </w:rPr>
              <w:t>6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4,09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4,0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70" w:type="dxa"/>
            <w:vMerge/>
          </w:tcPr>
          <w:p w:rsidR="00F952E3" w:rsidRPr="00850494" w:rsidRDefault="00F952E3" w:rsidP="00C65539">
            <w:pPr>
              <w:rPr>
                <w:lang w:val="en-US"/>
              </w:rPr>
            </w:pPr>
          </w:p>
        </w:tc>
        <w:tc>
          <w:tcPr>
            <w:tcW w:w="928" w:type="dxa"/>
          </w:tcPr>
          <w:p w:rsidR="00F952E3" w:rsidRPr="00645C6F" w:rsidRDefault="00F952E3" w:rsidP="00C65539">
            <w:r>
              <w:t>5</w:t>
            </w:r>
          </w:p>
        </w:tc>
        <w:tc>
          <w:tcPr>
            <w:tcW w:w="509" w:type="dxa"/>
          </w:tcPr>
          <w:p w:rsidR="00F952E3" w:rsidRPr="00645C6F" w:rsidRDefault="00F952E3" w:rsidP="00C65539"/>
        </w:tc>
        <w:tc>
          <w:tcPr>
            <w:tcW w:w="509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3,4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3,72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4,04</w:t>
            </w:r>
          </w:p>
        </w:tc>
      </w:tr>
      <w:tr w:rsidR="00F952E3" w:rsidRPr="00645C6F">
        <w:tc>
          <w:tcPr>
            <w:tcW w:w="1270" w:type="dxa"/>
            <w:vMerge w:val="restart"/>
          </w:tcPr>
          <w:p w:rsidR="00F952E3" w:rsidRPr="00645C6F" w:rsidRDefault="00F952E3" w:rsidP="00C65539">
            <w:r w:rsidRPr="00645C6F">
              <w:t>Математика</w:t>
            </w:r>
          </w:p>
        </w:tc>
        <w:tc>
          <w:tcPr>
            <w:tcW w:w="928" w:type="dxa"/>
          </w:tcPr>
          <w:p w:rsidR="00F952E3" w:rsidRPr="00645C6F" w:rsidRDefault="00F952E3" w:rsidP="00C65539">
            <w:r>
              <w:t>2</w:t>
            </w:r>
          </w:p>
        </w:tc>
        <w:tc>
          <w:tcPr>
            <w:tcW w:w="509" w:type="dxa"/>
          </w:tcPr>
          <w:p w:rsidR="00F952E3" w:rsidRPr="00645C6F" w:rsidRDefault="00F952E3" w:rsidP="00C65539">
            <w:r>
              <w:t>4</w:t>
            </w:r>
            <w:r w:rsidRPr="00645C6F">
              <w:t>,5</w:t>
            </w:r>
          </w:p>
        </w:tc>
        <w:tc>
          <w:tcPr>
            <w:tcW w:w="509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4,2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2,07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70" w:type="dxa"/>
            <w:vMerge/>
          </w:tcPr>
          <w:p w:rsidR="00F952E3" w:rsidRPr="00645C6F" w:rsidRDefault="00F952E3" w:rsidP="00C65539"/>
        </w:tc>
        <w:tc>
          <w:tcPr>
            <w:tcW w:w="928" w:type="dxa"/>
          </w:tcPr>
          <w:p w:rsidR="00F952E3" w:rsidRPr="00645C6F" w:rsidRDefault="00F952E3" w:rsidP="00C65539">
            <w:r>
              <w:t>6</w:t>
            </w:r>
          </w:p>
        </w:tc>
        <w:tc>
          <w:tcPr>
            <w:tcW w:w="509" w:type="dxa"/>
          </w:tcPr>
          <w:p w:rsidR="00F952E3" w:rsidRPr="00645C6F" w:rsidRDefault="00F952E3" w:rsidP="00C65539"/>
        </w:tc>
        <w:tc>
          <w:tcPr>
            <w:tcW w:w="509" w:type="dxa"/>
          </w:tcPr>
          <w:p w:rsidR="00F952E3" w:rsidRPr="00645C6F" w:rsidRDefault="00F952E3" w:rsidP="00C65539">
            <w:r>
              <w:t>3,5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3,87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2,46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</w:tr>
      <w:tr w:rsidR="00F952E3" w:rsidRPr="00645C6F">
        <w:tc>
          <w:tcPr>
            <w:tcW w:w="1270" w:type="dxa"/>
            <w:vMerge/>
          </w:tcPr>
          <w:p w:rsidR="00F952E3" w:rsidRPr="00645C6F" w:rsidRDefault="00F952E3" w:rsidP="00C65539"/>
        </w:tc>
        <w:tc>
          <w:tcPr>
            <w:tcW w:w="928" w:type="dxa"/>
          </w:tcPr>
          <w:p w:rsidR="00F952E3" w:rsidRPr="00645C6F" w:rsidRDefault="00F952E3" w:rsidP="00C65539">
            <w:r>
              <w:t>5</w:t>
            </w:r>
          </w:p>
        </w:tc>
        <w:tc>
          <w:tcPr>
            <w:tcW w:w="509" w:type="dxa"/>
          </w:tcPr>
          <w:p w:rsidR="00F952E3" w:rsidRPr="00645C6F" w:rsidRDefault="00F952E3" w:rsidP="00C65539"/>
        </w:tc>
        <w:tc>
          <w:tcPr>
            <w:tcW w:w="509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3,4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3,53</w:t>
            </w:r>
          </w:p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/>
        </w:tc>
        <w:tc>
          <w:tcPr>
            <w:tcW w:w="510" w:type="dxa"/>
          </w:tcPr>
          <w:p w:rsidR="00F952E3" w:rsidRPr="00645C6F" w:rsidRDefault="00F952E3" w:rsidP="00C65539">
            <w:r>
              <w:t>3,68</w:t>
            </w:r>
          </w:p>
        </w:tc>
      </w:tr>
      <w:tr w:rsidR="00F952E3">
        <w:tc>
          <w:tcPr>
            <w:tcW w:w="1270" w:type="dxa"/>
            <w:vMerge w:val="restart"/>
          </w:tcPr>
          <w:p w:rsidR="00F952E3" w:rsidRDefault="00F952E3" w:rsidP="00C65539">
            <w:r>
              <w:t>Биология</w:t>
            </w:r>
          </w:p>
        </w:tc>
        <w:tc>
          <w:tcPr>
            <w:tcW w:w="928" w:type="dxa"/>
          </w:tcPr>
          <w:p w:rsidR="00F952E3" w:rsidRDefault="00F952E3" w:rsidP="00C65539">
            <w:r>
              <w:t>2</w:t>
            </w:r>
          </w:p>
        </w:tc>
        <w:tc>
          <w:tcPr>
            <w:tcW w:w="509" w:type="dxa"/>
          </w:tcPr>
          <w:p w:rsidR="00F952E3" w:rsidRDefault="00F952E3" w:rsidP="00C65539">
            <w:r>
              <w:t>3,5</w:t>
            </w:r>
          </w:p>
        </w:tc>
        <w:tc>
          <w:tcPr>
            <w:tcW w:w="509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4,68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4,53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</w:tr>
      <w:tr w:rsidR="00F952E3">
        <w:tc>
          <w:tcPr>
            <w:tcW w:w="1270" w:type="dxa"/>
            <w:vMerge/>
          </w:tcPr>
          <w:p w:rsidR="00F952E3" w:rsidRDefault="00F952E3" w:rsidP="00C65539"/>
        </w:tc>
        <w:tc>
          <w:tcPr>
            <w:tcW w:w="928" w:type="dxa"/>
          </w:tcPr>
          <w:p w:rsidR="00F952E3" w:rsidRDefault="00F952E3" w:rsidP="00C65539">
            <w:r>
              <w:t>1</w:t>
            </w:r>
          </w:p>
        </w:tc>
        <w:tc>
          <w:tcPr>
            <w:tcW w:w="509" w:type="dxa"/>
          </w:tcPr>
          <w:p w:rsidR="00F952E3" w:rsidRDefault="00F952E3" w:rsidP="00C65539"/>
        </w:tc>
        <w:tc>
          <w:tcPr>
            <w:tcW w:w="509" w:type="dxa"/>
          </w:tcPr>
          <w:p w:rsidR="00F952E3" w:rsidRDefault="00F952E3" w:rsidP="00C65539">
            <w:r>
              <w:t>3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2,96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3,68</w:t>
            </w:r>
          </w:p>
        </w:tc>
        <w:tc>
          <w:tcPr>
            <w:tcW w:w="510" w:type="dxa"/>
          </w:tcPr>
          <w:p w:rsidR="00F952E3" w:rsidRDefault="00F952E3" w:rsidP="00C65539"/>
        </w:tc>
      </w:tr>
      <w:tr w:rsidR="00F952E3">
        <w:tc>
          <w:tcPr>
            <w:tcW w:w="1270" w:type="dxa"/>
            <w:vMerge/>
          </w:tcPr>
          <w:p w:rsidR="00F952E3" w:rsidRDefault="00F952E3" w:rsidP="00C65539"/>
        </w:tc>
        <w:tc>
          <w:tcPr>
            <w:tcW w:w="928" w:type="dxa"/>
          </w:tcPr>
          <w:p w:rsidR="00F952E3" w:rsidRDefault="00F952E3" w:rsidP="00C65539">
            <w:r>
              <w:t>-</w:t>
            </w:r>
          </w:p>
        </w:tc>
        <w:tc>
          <w:tcPr>
            <w:tcW w:w="509" w:type="dxa"/>
          </w:tcPr>
          <w:p w:rsidR="00F952E3" w:rsidRDefault="00F952E3" w:rsidP="00C65539"/>
        </w:tc>
        <w:tc>
          <w:tcPr>
            <w:tcW w:w="509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-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3,36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3,64</w:t>
            </w:r>
          </w:p>
        </w:tc>
      </w:tr>
      <w:tr w:rsidR="00F952E3">
        <w:tc>
          <w:tcPr>
            <w:tcW w:w="1270" w:type="dxa"/>
            <w:vMerge w:val="restart"/>
          </w:tcPr>
          <w:p w:rsidR="00F952E3" w:rsidRDefault="00F952E3" w:rsidP="00C65539">
            <w:r>
              <w:t>Обществознание</w:t>
            </w:r>
          </w:p>
        </w:tc>
        <w:tc>
          <w:tcPr>
            <w:tcW w:w="928" w:type="dxa"/>
          </w:tcPr>
          <w:p w:rsidR="00F952E3" w:rsidRDefault="00F952E3" w:rsidP="00C65539">
            <w:r>
              <w:t>2</w:t>
            </w:r>
          </w:p>
        </w:tc>
        <w:tc>
          <w:tcPr>
            <w:tcW w:w="509" w:type="dxa"/>
          </w:tcPr>
          <w:p w:rsidR="00F952E3" w:rsidRDefault="00F952E3" w:rsidP="00C65539">
            <w:r>
              <w:t>3,5</w:t>
            </w:r>
          </w:p>
        </w:tc>
        <w:tc>
          <w:tcPr>
            <w:tcW w:w="509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4,03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4,04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</w:tr>
      <w:tr w:rsidR="00F952E3">
        <w:tc>
          <w:tcPr>
            <w:tcW w:w="1270" w:type="dxa"/>
            <w:vMerge/>
          </w:tcPr>
          <w:p w:rsidR="00F952E3" w:rsidRDefault="00F952E3" w:rsidP="00C65539"/>
        </w:tc>
        <w:tc>
          <w:tcPr>
            <w:tcW w:w="928" w:type="dxa"/>
          </w:tcPr>
          <w:p w:rsidR="00F952E3" w:rsidRDefault="00F952E3" w:rsidP="00C65539">
            <w:r>
              <w:t>1</w:t>
            </w:r>
          </w:p>
        </w:tc>
        <w:tc>
          <w:tcPr>
            <w:tcW w:w="509" w:type="dxa"/>
          </w:tcPr>
          <w:p w:rsidR="00F952E3" w:rsidRDefault="00F952E3" w:rsidP="00C65539"/>
        </w:tc>
        <w:tc>
          <w:tcPr>
            <w:tcW w:w="509" w:type="dxa"/>
          </w:tcPr>
          <w:p w:rsidR="00F952E3" w:rsidRDefault="00F952E3" w:rsidP="00C65539">
            <w:r>
              <w:t>3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3,1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3,2</w:t>
            </w:r>
          </w:p>
        </w:tc>
        <w:tc>
          <w:tcPr>
            <w:tcW w:w="510" w:type="dxa"/>
          </w:tcPr>
          <w:p w:rsidR="00F952E3" w:rsidRDefault="00F952E3" w:rsidP="00C65539"/>
        </w:tc>
      </w:tr>
      <w:tr w:rsidR="00F952E3">
        <w:tc>
          <w:tcPr>
            <w:tcW w:w="1270" w:type="dxa"/>
            <w:vMerge/>
          </w:tcPr>
          <w:p w:rsidR="00F952E3" w:rsidRDefault="00F952E3" w:rsidP="00C65539"/>
        </w:tc>
        <w:tc>
          <w:tcPr>
            <w:tcW w:w="928" w:type="dxa"/>
          </w:tcPr>
          <w:p w:rsidR="00F952E3" w:rsidRDefault="00F952E3" w:rsidP="00C65539">
            <w:r>
              <w:t>3</w:t>
            </w:r>
          </w:p>
        </w:tc>
        <w:tc>
          <w:tcPr>
            <w:tcW w:w="509" w:type="dxa"/>
          </w:tcPr>
          <w:p w:rsidR="00F952E3" w:rsidRDefault="00F952E3" w:rsidP="00C65539"/>
        </w:tc>
        <w:tc>
          <w:tcPr>
            <w:tcW w:w="509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2,3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3,46</w:t>
            </w:r>
          </w:p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/>
        </w:tc>
        <w:tc>
          <w:tcPr>
            <w:tcW w:w="510" w:type="dxa"/>
          </w:tcPr>
          <w:p w:rsidR="00F952E3" w:rsidRDefault="00F952E3" w:rsidP="00C65539">
            <w:r>
              <w:t>3,74</w:t>
            </w:r>
          </w:p>
        </w:tc>
      </w:tr>
    </w:tbl>
    <w:p w:rsidR="00F952E3" w:rsidRDefault="00F952E3" w:rsidP="00212235">
      <w:pPr>
        <w:rPr>
          <w:b/>
          <w:bCs/>
        </w:rPr>
      </w:pPr>
      <w:r>
        <w:rPr>
          <w:b/>
          <w:bCs/>
        </w:rPr>
        <w:t xml:space="preserve">                                </w:t>
      </w:r>
    </w:p>
    <w:p w:rsidR="00F952E3" w:rsidRDefault="00F952E3" w:rsidP="00212235">
      <w:pPr>
        <w:tabs>
          <w:tab w:val="center" w:pos="4677"/>
        </w:tabs>
      </w:pPr>
    </w:p>
    <w:p w:rsidR="00F952E3" w:rsidRPr="00C20895" w:rsidRDefault="00F952E3" w:rsidP="00212235">
      <w:pPr>
        <w:tabs>
          <w:tab w:val="center" w:pos="4677"/>
        </w:tabs>
      </w:pPr>
    </w:p>
    <w:p w:rsidR="00F952E3" w:rsidRPr="00C20895" w:rsidRDefault="00F952E3" w:rsidP="00212235">
      <w:pPr>
        <w:jc w:val="both"/>
      </w:pPr>
    </w:p>
    <w:p w:rsidR="00F952E3" w:rsidRPr="00C20895" w:rsidRDefault="00F952E3" w:rsidP="00212235">
      <w:pPr>
        <w:jc w:val="both"/>
      </w:pPr>
      <w:r w:rsidRPr="00C20895">
        <w:t xml:space="preserve">     По итогам года качество знаний по школе составило 59 %, успеваемость 100 %.</w:t>
      </w:r>
    </w:p>
    <w:p w:rsidR="00F952E3" w:rsidRPr="00C20895" w:rsidRDefault="00F952E3" w:rsidP="00212235">
      <w:pPr>
        <w:ind w:firstLine="708"/>
        <w:jc w:val="both"/>
      </w:pPr>
      <w:r w:rsidRPr="00C20895">
        <w:t xml:space="preserve"> Если брать в разрезе </w:t>
      </w:r>
      <w:r w:rsidRPr="00C20895">
        <w:rPr>
          <w:i/>
          <w:iCs/>
        </w:rPr>
        <w:t>начальная школа</w:t>
      </w:r>
      <w:r w:rsidRPr="00C20895">
        <w:t>: качество знаний –73 %</w:t>
      </w:r>
    </w:p>
    <w:p w:rsidR="00F952E3" w:rsidRPr="00C20895" w:rsidRDefault="00F952E3" w:rsidP="00212235">
      <w:pPr>
        <w:jc w:val="both"/>
      </w:pPr>
      <w:r w:rsidRPr="00C20895">
        <w:t xml:space="preserve">                                                                              успеваемость  -   100 %</w:t>
      </w:r>
    </w:p>
    <w:p w:rsidR="00F952E3" w:rsidRPr="00C20895" w:rsidRDefault="00F952E3" w:rsidP="00212235">
      <w:pPr>
        <w:jc w:val="both"/>
      </w:pPr>
      <w:r w:rsidRPr="00C20895">
        <w:t xml:space="preserve">                                   </w:t>
      </w:r>
      <w:r w:rsidRPr="00C20895">
        <w:rPr>
          <w:i/>
          <w:iCs/>
        </w:rPr>
        <w:t>Среднее и старшее звено</w:t>
      </w:r>
      <w:r w:rsidRPr="00C20895">
        <w:t>: кач-во знаний – 52 %</w:t>
      </w:r>
    </w:p>
    <w:p w:rsidR="00F952E3" w:rsidRPr="00C20895" w:rsidRDefault="00F952E3" w:rsidP="00212235">
      <w:pPr>
        <w:jc w:val="both"/>
      </w:pPr>
      <w:r w:rsidRPr="00C20895">
        <w:t xml:space="preserve">                                                                                успеваемость – 100 % </w:t>
      </w:r>
    </w:p>
    <w:p w:rsidR="00F952E3" w:rsidRPr="00C20895" w:rsidRDefault="00F952E3" w:rsidP="00212235">
      <w:pPr>
        <w:jc w:val="both"/>
      </w:pPr>
    </w:p>
    <w:p w:rsidR="00F952E3" w:rsidRPr="00C20895" w:rsidRDefault="00F952E3" w:rsidP="00212235">
      <w:pPr>
        <w:jc w:val="both"/>
      </w:pPr>
      <w:r w:rsidRPr="00C20895">
        <w:t>5 учащихся окончили учебный год только на отметки «отлично».</w:t>
      </w:r>
    </w:p>
    <w:p w:rsidR="00F952E3" w:rsidRPr="006753AF" w:rsidRDefault="00F952E3" w:rsidP="00212235">
      <w:pPr>
        <w:tabs>
          <w:tab w:val="center" w:pos="4677"/>
        </w:tabs>
        <w:rPr>
          <w:sz w:val="36"/>
          <w:szCs w:val="36"/>
        </w:rPr>
      </w:pPr>
    </w:p>
    <w:p w:rsidR="00F952E3" w:rsidRDefault="00F952E3" w:rsidP="00212235">
      <w:r>
        <w:t>Трудоустройство выпускников МБОУ Родниковская СОШ 2015 год</w:t>
      </w:r>
    </w:p>
    <w:p w:rsidR="00F952E3" w:rsidRDefault="00F952E3" w:rsidP="00212235"/>
    <w:p w:rsidR="00F952E3" w:rsidRDefault="00F952E3" w:rsidP="00212235">
      <w:r>
        <w:t>9 класс</w:t>
      </w:r>
    </w:p>
    <w:p w:rsidR="00F952E3" w:rsidRDefault="00F952E3" w:rsidP="00212235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2767"/>
        <w:gridCol w:w="3626"/>
        <w:gridCol w:w="2587"/>
      </w:tblGrid>
      <w:tr w:rsidR="00F952E3">
        <w:tc>
          <w:tcPr>
            <w:tcW w:w="0" w:type="auto"/>
          </w:tcPr>
          <w:p w:rsidR="00F952E3" w:rsidRDefault="00F952E3" w:rsidP="00C65539">
            <w:r>
              <w:t>№</w:t>
            </w:r>
          </w:p>
        </w:tc>
        <w:tc>
          <w:tcPr>
            <w:tcW w:w="0" w:type="auto"/>
          </w:tcPr>
          <w:p w:rsidR="00F952E3" w:rsidRDefault="00F952E3" w:rsidP="00C65539">
            <w:r>
              <w:t>ФИО</w:t>
            </w:r>
          </w:p>
        </w:tc>
        <w:tc>
          <w:tcPr>
            <w:tcW w:w="0" w:type="auto"/>
          </w:tcPr>
          <w:p w:rsidR="00F952E3" w:rsidRDefault="00F952E3" w:rsidP="00C65539">
            <w:r>
              <w:t>Куда поступил</w:t>
            </w:r>
          </w:p>
          <w:p w:rsidR="00F952E3" w:rsidRDefault="00F952E3" w:rsidP="00C65539">
            <w:r>
              <w:t>отделение</w:t>
            </w:r>
          </w:p>
        </w:tc>
        <w:tc>
          <w:tcPr>
            <w:tcW w:w="0" w:type="auto"/>
          </w:tcPr>
          <w:p w:rsidR="00F952E3" w:rsidRDefault="00F952E3" w:rsidP="00C65539">
            <w:r>
              <w:t>Бюджет/внебюджет</w:t>
            </w:r>
          </w:p>
        </w:tc>
      </w:tr>
      <w:tr w:rsidR="00F952E3">
        <w:tc>
          <w:tcPr>
            <w:tcW w:w="0" w:type="auto"/>
          </w:tcPr>
          <w:p w:rsidR="00F952E3" w:rsidRDefault="00F952E3" w:rsidP="00C65539">
            <w:r>
              <w:t>1</w:t>
            </w:r>
          </w:p>
        </w:tc>
        <w:tc>
          <w:tcPr>
            <w:tcW w:w="0" w:type="auto"/>
          </w:tcPr>
          <w:p w:rsidR="00F952E3" w:rsidRDefault="00F952E3" w:rsidP="00C65539">
            <w:r>
              <w:t>Плотникова Татьяна Николаевна</w:t>
            </w:r>
          </w:p>
        </w:tc>
        <w:tc>
          <w:tcPr>
            <w:tcW w:w="0" w:type="auto"/>
          </w:tcPr>
          <w:p w:rsidR="00F952E3" w:rsidRDefault="00F952E3" w:rsidP="00C65539">
            <w:r>
              <w:t>КАТ/</w:t>
            </w:r>
          </w:p>
        </w:tc>
        <w:tc>
          <w:tcPr>
            <w:tcW w:w="0" w:type="auto"/>
          </w:tcPr>
          <w:p w:rsidR="00F952E3" w:rsidRDefault="00F952E3" w:rsidP="00C65539">
            <w:r>
              <w:t>бюджет</w:t>
            </w:r>
          </w:p>
        </w:tc>
      </w:tr>
      <w:tr w:rsidR="00F952E3">
        <w:tc>
          <w:tcPr>
            <w:tcW w:w="0" w:type="auto"/>
          </w:tcPr>
          <w:p w:rsidR="00F952E3" w:rsidRDefault="00F952E3" w:rsidP="00C65539">
            <w:r>
              <w:t>2</w:t>
            </w:r>
          </w:p>
        </w:tc>
        <w:tc>
          <w:tcPr>
            <w:tcW w:w="0" w:type="auto"/>
          </w:tcPr>
          <w:p w:rsidR="00F952E3" w:rsidRDefault="00F952E3" w:rsidP="00C65539">
            <w:r>
              <w:t>Сапожников Вячеслав Александрович</w:t>
            </w:r>
          </w:p>
        </w:tc>
        <w:tc>
          <w:tcPr>
            <w:tcW w:w="0" w:type="auto"/>
          </w:tcPr>
          <w:p w:rsidR="00F952E3" w:rsidRDefault="00F952E3" w:rsidP="00C65539">
            <w:r>
              <w:t>10 класс</w:t>
            </w:r>
          </w:p>
        </w:tc>
        <w:tc>
          <w:tcPr>
            <w:tcW w:w="0" w:type="auto"/>
          </w:tcPr>
          <w:p w:rsidR="00F952E3" w:rsidRDefault="00F952E3" w:rsidP="00C65539"/>
        </w:tc>
      </w:tr>
      <w:tr w:rsidR="00F952E3">
        <w:tc>
          <w:tcPr>
            <w:tcW w:w="0" w:type="auto"/>
          </w:tcPr>
          <w:p w:rsidR="00F952E3" w:rsidRDefault="00F952E3" w:rsidP="00C65539">
            <w:r>
              <w:t>3</w:t>
            </w:r>
          </w:p>
        </w:tc>
        <w:tc>
          <w:tcPr>
            <w:tcW w:w="0" w:type="auto"/>
          </w:tcPr>
          <w:p w:rsidR="00F952E3" w:rsidRDefault="00F952E3" w:rsidP="00C65539">
            <w:r>
              <w:t>Коновалов Александр Николаевич</w:t>
            </w:r>
          </w:p>
        </w:tc>
        <w:tc>
          <w:tcPr>
            <w:tcW w:w="0" w:type="auto"/>
          </w:tcPr>
          <w:p w:rsidR="00F952E3" w:rsidRDefault="00F952E3" w:rsidP="00C65539">
            <w:r>
              <w:t>ГАОУ СПО «Алексеевский аграрный колледж»/механик</w:t>
            </w:r>
          </w:p>
        </w:tc>
        <w:tc>
          <w:tcPr>
            <w:tcW w:w="0" w:type="auto"/>
          </w:tcPr>
          <w:p w:rsidR="00F952E3" w:rsidRDefault="00F952E3" w:rsidP="00C65539">
            <w:r>
              <w:t>бюджет</w:t>
            </w:r>
          </w:p>
        </w:tc>
      </w:tr>
      <w:tr w:rsidR="00F952E3">
        <w:tc>
          <w:tcPr>
            <w:tcW w:w="0" w:type="auto"/>
          </w:tcPr>
          <w:p w:rsidR="00F952E3" w:rsidRDefault="00F952E3" w:rsidP="00C65539">
            <w:r>
              <w:t>4</w:t>
            </w:r>
          </w:p>
        </w:tc>
        <w:tc>
          <w:tcPr>
            <w:tcW w:w="0" w:type="auto"/>
          </w:tcPr>
          <w:p w:rsidR="00F952E3" w:rsidRDefault="00F952E3" w:rsidP="00C65539">
            <w:r>
              <w:t>Султанов Сергей Леонидович</w:t>
            </w:r>
          </w:p>
        </w:tc>
        <w:tc>
          <w:tcPr>
            <w:tcW w:w="0" w:type="auto"/>
          </w:tcPr>
          <w:p w:rsidR="00F952E3" w:rsidRDefault="00F952E3" w:rsidP="00C65539">
            <w:r>
              <w:t>ГАОУ СПО «Алексеевский аграрный колледж»/механик</w:t>
            </w:r>
          </w:p>
        </w:tc>
        <w:tc>
          <w:tcPr>
            <w:tcW w:w="0" w:type="auto"/>
          </w:tcPr>
          <w:p w:rsidR="00F952E3" w:rsidRDefault="00F952E3" w:rsidP="00C65539">
            <w:r>
              <w:t>бюджет</w:t>
            </w:r>
          </w:p>
        </w:tc>
      </w:tr>
      <w:tr w:rsidR="00F952E3">
        <w:tc>
          <w:tcPr>
            <w:tcW w:w="0" w:type="auto"/>
          </w:tcPr>
          <w:p w:rsidR="00F952E3" w:rsidRDefault="00F952E3" w:rsidP="00C65539">
            <w:r>
              <w:t>5</w:t>
            </w:r>
          </w:p>
        </w:tc>
        <w:tc>
          <w:tcPr>
            <w:tcW w:w="0" w:type="auto"/>
          </w:tcPr>
          <w:p w:rsidR="00F952E3" w:rsidRDefault="00F952E3" w:rsidP="00C65539">
            <w:r>
              <w:t>Цыганков Павел Владимирович</w:t>
            </w:r>
          </w:p>
        </w:tc>
        <w:tc>
          <w:tcPr>
            <w:tcW w:w="0" w:type="auto"/>
          </w:tcPr>
          <w:p w:rsidR="00F952E3" w:rsidRDefault="00F952E3" w:rsidP="00C65539">
            <w:r>
              <w:t>Казанский строительный техникум</w:t>
            </w:r>
          </w:p>
        </w:tc>
        <w:tc>
          <w:tcPr>
            <w:tcW w:w="0" w:type="auto"/>
          </w:tcPr>
          <w:p w:rsidR="00F952E3" w:rsidRDefault="00F952E3" w:rsidP="00C65539">
            <w:r>
              <w:t>бюджет</w:t>
            </w:r>
          </w:p>
        </w:tc>
      </w:tr>
    </w:tbl>
    <w:p w:rsidR="00F952E3" w:rsidRDefault="00F952E3" w:rsidP="00212235"/>
    <w:p w:rsidR="00F952E3" w:rsidRDefault="00F952E3" w:rsidP="00212235"/>
    <w:p w:rsidR="00F952E3" w:rsidRDefault="00F952E3" w:rsidP="00212235"/>
    <w:p w:rsidR="00F952E3" w:rsidRDefault="00F952E3" w:rsidP="00212235"/>
    <w:p w:rsidR="00F952E3" w:rsidRDefault="00F952E3" w:rsidP="00212235"/>
    <w:p w:rsidR="00F952E3" w:rsidRDefault="00F952E3" w:rsidP="00212235">
      <w:r>
        <w:t>11 класс</w:t>
      </w:r>
    </w:p>
    <w:p w:rsidR="00F952E3" w:rsidRDefault="00F952E3" w:rsidP="00212235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2880"/>
        <w:gridCol w:w="3513"/>
        <w:gridCol w:w="2587"/>
      </w:tblGrid>
      <w:tr w:rsidR="00F952E3">
        <w:tc>
          <w:tcPr>
            <w:tcW w:w="0" w:type="auto"/>
          </w:tcPr>
          <w:p w:rsidR="00F952E3" w:rsidRDefault="00F952E3" w:rsidP="00C65539">
            <w:r>
              <w:t>№</w:t>
            </w:r>
          </w:p>
        </w:tc>
        <w:tc>
          <w:tcPr>
            <w:tcW w:w="0" w:type="auto"/>
          </w:tcPr>
          <w:p w:rsidR="00F952E3" w:rsidRDefault="00F952E3" w:rsidP="00C65539">
            <w:r>
              <w:t>ФИО</w:t>
            </w:r>
          </w:p>
        </w:tc>
        <w:tc>
          <w:tcPr>
            <w:tcW w:w="0" w:type="auto"/>
          </w:tcPr>
          <w:p w:rsidR="00F952E3" w:rsidRDefault="00F952E3" w:rsidP="00C65539">
            <w:r>
              <w:t>Куда поступил</w:t>
            </w:r>
          </w:p>
          <w:p w:rsidR="00F952E3" w:rsidRDefault="00F952E3" w:rsidP="00C65539">
            <w:r>
              <w:t>отделение</w:t>
            </w:r>
          </w:p>
        </w:tc>
        <w:tc>
          <w:tcPr>
            <w:tcW w:w="0" w:type="auto"/>
          </w:tcPr>
          <w:p w:rsidR="00F952E3" w:rsidRDefault="00F952E3" w:rsidP="00C65539">
            <w:r>
              <w:t>Бюджет/внебюджет</w:t>
            </w:r>
          </w:p>
        </w:tc>
      </w:tr>
      <w:tr w:rsidR="00F952E3">
        <w:tc>
          <w:tcPr>
            <w:tcW w:w="0" w:type="auto"/>
          </w:tcPr>
          <w:p w:rsidR="00F952E3" w:rsidRDefault="00F952E3" w:rsidP="00C65539">
            <w:r>
              <w:t>1</w:t>
            </w:r>
          </w:p>
        </w:tc>
        <w:tc>
          <w:tcPr>
            <w:tcW w:w="0" w:type="auto"/>
          </w:tcPr>
          <w:p w:rsidR="00F952E3" w:rsidRDefault="00F952E3" w:rsidP="00C65539">
            <w:r>
              <w:t>Юртаева Юлия Ивановна</w:t>
            </w:r>
          </w:p>
        </w:tc>
        <w:tc>
          <w:tcPr>
            <w:tcW w:w="0" w:type="auto"/>
          </w:tcPr>
          <w:p w:rsidR="00F952E3" w:rsidRDefault="00F952E3" w:rsidP="00C65539">
            <w:r>
              <w:t>КФУ/психолог</w:t>
            </w:r>
          </w:p>
        </w:tc>
        <w:tc>
          <w:tcPr>
            <w:tcW w:w="0" w:type="auto"/>
          </w:tcPr>
          <w:p w:rsidR="00F952E3" w:rsidRDefault="00F952E3" w:rsidP="00C65539"/>
        </w:tc>
      </w:tr>
      <w:tr w:rsidR="00F952E3">
        <w:tc>
          <w:tcPr>
            <w:tcW w:w="0" w:type="auto"/>
          </w:tcPr>
          <w:p w:rsidR="00F952E3" w:rsidRDefault="00F952E3" w:rsidP="00C65539">
            <w:r>
              <w:t>2</w:t>
            </w:r>
          </w:p>
        </w:tc>
        <w:tc>
          <w:tcPr>
            <w:tcW w:w="0" w:type="auto"/>
          </w:tcPr>
          <w:p w:rsidR="00F952E3" w:rsidRDefault="00F952E3" w:rsidP="00C65539">
            <w:r>
              <w:t>Егоров Виталий Анатольевич</w:t>
            </w:r>
          </w:p>
        </w:tc>
        <w:tc>
          <w:tcPr>
            <w:tcW w:w="0" w:type="auto"/>
          </w:tcPr>
          <w:p w:rsidR="00F952E3" w:rsidRDefault="00F952E3" w:rsidP="00C65539">
            <w:r>
              <w:t>Казанская академия спорта и туризма</w:t>
            </w:r>
          </w:p>
        </w:tc>
        <w:tc>
          <w:tcPr>
            <w:tcW w:w="0" w:type="auto"/>
          </w:tcPr>
          <w:p w:rsidR="00F952E3" w:rsidRDefault="00F952E3" w:rsidP="00C65539">
            <w:r>
              <w:t>бюджет</w:t>
            </w:r>
          </w:p>
        </w:tc>
      </w:tr>
    </w:tbl>
    <w:p w:rsidR="00F952E3" w:rsidRDefault="00F952E3" w:rsidP="00447656">
      <w:pPr>
        <w:jc w:val="center"/>
        <w:rPr>
          <w:b/>
          <w:bCs/>
        </w:rPr>
      </w:pPr>
    </w:p>
    <w:p w:rsidR="00F952E3" w:rsidRDefault="00F952E3" w:rsidP="00447656">
      <w:pPr>
        <w:jc w:val="center"/>
        <w:rPr>
          <w:b/>
          <w:bCs/>
        </w:rPr>
      </w:pPr>
    </w:p>
    <w:p w:rsidR="00F952E3" w:rsidRDefault="00F952E3" w:rsidP="00447656">
      <w:pPr>
        <w:jc w:val="center"/>
        <w:rPr>
          <w:b/>
          <w:bCs/>
        </w:rPr>
      </w:pPr>
    </w:p>
    <w:p w:rsidR="00F952E3" w:rsidRDefault="00F952E3" w:rsidP="00447656">
      <w:pPr>
        <w:jc w:val="center"/>
        <w:rPr>
          <w:b/>
          <w:bCs/>
        </w:rPr>
      </w:pPr>
    </w:p>
    <w:p w:rsidR="00F952E3" w:rsidRDefault="00F952E3" w:rsidP="00447656">
      <w:pPr>
        <w:jc w:val="center"/>
        <w:rPr>
          <w:b/>
          <w:bCs/>
        </w:rPr>
      </w:pPr>
    </w:p>
    <w:p w:rsidR="00F952E3" w:rsidRPr="00C03051" w:rsidRDefault="00F952E3" w:rsidP="00212235">
      <w:pPr>
        <w:rPr>
          <w:b/>
          <w:bCs/>
          <w:sz w:val="36"/>
          <w:szCs w:val="36"/>
        </w:rPr>
      </w:pPr>
      <w:r w:rsidRPr="00C03051">
        <w:rPr>
          <w:b/>
          <w:bCs/>
          <w:sz w:val="36"/>
          <w:szCs w:val="36"/>
        </w:rPr>
        <w:t>Итоги участия в олимпиадах в 2014-15 году</w:t>
      </w:r>
    </w:p>
    <w:p w:rsidR="00F952E3" w:rsidRDefault="00F952E3" w:rsidP="00212235">
      <w:pPr>
        <w:rPr>
          <w:b/>
          <w:bCs/>
          <w:sz w:val="36"/>
          <w:szCs w:val="36"/>
        </w:rPr>
      </w:pPr>
    </w:p>
    <w:p w:rsidR="00F952E3" w:rsidRDefault="00F952E3" w:rsidP="00212235">
      <w:r>
        <w:t>По итогам проведения школьного тура предметных олимпиад наши дети приняли участие в   13 олимпиадах в районе и показали следующие результаты:</w:t>
      </w:r>
    </w:p>
    <w:p w:rsidR="00F952E3" w:rsidRDefault="00F952E3" w:rsidP="00212235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24"/>
        <w:gridCol w:w="1933"/>
        <w:gridCol w:w="1890"/>
        <w:gridCol w:w="1842"/>
        <w:gridCol w:w="2075"/>
      </w:tblGrid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класс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ФИ участника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 xml:space="preserve">Предмет 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 xml:space="preserve">Результат 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 xml:space="preserve">Учитель 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7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Андреев Андрей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Русский язык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5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Горланова С.В.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7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Степанова Настя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Русский язык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7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Горланова С.В.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8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Юртаева Ксения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Русский язык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6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Горланова С.В.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8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Валеева Лиана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Русский язык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7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Горланова С.В.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10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Фадеева Ангелина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Русский язык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6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Плотникова Л.Н.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11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Юртаева Юлия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Русский язык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6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Плотникова Л.Н.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11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Юртаева Юлия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Литература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1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Плотникова Л.Н.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11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Фадеева Ангелина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Литература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6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Плотникова Л.Н.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8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Юртаева Ксения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Химия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3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Андреева Т.М.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8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Юртаева Ксения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Биология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3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color w:val="FF0000"/>
                <w:sz w:val="32"/>
                <w:szCs w:val="32"/>
              </w:rPr>
            </w:pPr>
            <w:r w:rsidRPr="004136A2">
              <w:rPr>
                <w:color w:val="FF0000"/>
                <w:sz w:val="32"/>
                <w:szCs w:val="32"/>
              </w:rPr>
              <w:t>Сапожникова Н.Ю.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7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Сапожников Андрей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Физика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8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Ахметов А.А.</w:t>
            </w:r>
          </w:p>
        </w:tc>
      </w:tr>
      <w:tr w:rsidR="00F952E3" w:rsidRPr="004136A2">
        <w:tc>
          <w:tcPr>
            <w:tcW w:w="179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7</w:t>
            </w:r>
          </w:p>
        </w:tc>
        <w:tc>
          <w:tcPr>
            <w:tcW w:w="1933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Сапожников Андрей</w:t>
            </w:r>
          </w:p>
        </w:tc>
        <w:tc>
          <w:tcPr>
            <w:tcW w:w="189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География</w:t>
            </w:r>
          </w:p>
        </w:tc>
        <w:tc>
          <w:tcPr>
            <w:tcW w:w="1869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5 место</w:t>
            </w:r>
          </w:p>
        </w:tc>
        <w:tc>
          <w:tcPr>
            <w:tcW w:w="2075" w:type="dxa"/>
          </w:tcPr>
          <w:p w:rsidR="00F952E3" w:rsidRPr="004136A2" w:rsidRDefault="00F952E3" w:rsidP="00C65539">
            <w:pPr>
              <w:rPr>
                <w:sz w:val="32"/>
                <w:szCs w:val="32"/>
              </w:rPr>
            </w:pPr>
            <w:r w:rsidRPr="004136A2">
              <w:rPr>
                <w:sz w:val="32"/>
                <w:szCs w:val="32"/>
              </w:rPr>
              <w:t>Беспалова О.В.</w:t>
            </w:r>
          </w:p>
        </w:tc>
      </w:tr>
    </w:tbl>
    <w:p w:rsidR="00F952E3" w:rsidRDefault="00F952E3" w:rsidP="00212235">
      <w:pPr>
        <w:tabs>
          <w:tab w:val="left" w:pos="3215"/>
        </w:tabs>
      </w:pPr>
    </w:p>
    <w:p w:rsidR="00F952E3" w:rsidRPr="007D3390" w:rsidRDefault="00F952E3" w:rsidP="00B76588">
      <w:r w:rsidRPr="007D3390">
        <w:t>В этом учебном году наши учащиеся участвовали в 13 олимпиадах .</w:t>
      </w:r>
    </w:p>
    <w:p w:rsidR="00F952E3" w:rsidRPr="007D3390" w:rsidRDefault="00F952E3" w:rsidP="00B76588">
      <w:r w:rsidRPr="007D3390">
        <w:t>Литература 11 класс 1 место</w:t>
      </w:r>
    </w:p>
    <w:p w:rsidR="00F952E3" w:rsidRPr="007D3390" w:rsidRDefault="00F952E3" w:rsidP="00B76588">
      <w:r>
        <w:t>Биология 8 класс 3 место</w:t>
      </w:r>
    </w:p>
    <w:p w:rsidR="00F952E3" w:rsidRPr="007D3390" w:rsidRDefault="00F952E3" w:rsidP="00B76588">
      <w:pPr>
        <w:rPr>
          <w:b/>
          <w:bCs/>
        </w:rPr>
      </w:pPr>
      <w:r w:rsidRPr="007D3390">
        <w:rPr>
          <w:b/>
          <w:bCs/>
        </w:rPr>
        <w:t xml:space="preserve">Надежды школы </w:t>
      </w:r>
    </w:p>
    <w:p w:rsidR="00F952E3" w:rsidRPr="007D3390" w:rsidRDefault="00F952E3" w:rsidP="00B76588">
      <w:r w:rsidRPr="007D3390">
        <w:t>учащиеся 7 класса: Андреев Андрей, Степанова Настя,</w:t>
      </w:r>
      <w:r>
        <w:t xml:space="preserve"> </w:t>
      </w:r>
      <w:r w:rsidRPr="007D3390">
        <w:t>Севастьянова Ангелина – вошли в пятёрку по русскому языку, татарскому языку,</w:t>
      </w:r>
      <w:r>
        <w:t xml:space="preserve"> </w:t>
      </w:r>
      <w:r w:rsidRPr="007D3390">
        <w:t>английскому языку.</w:t>
      </w:r>
    </w:p>
    <w:p w:rsidR="00F952E3" w:rsidRPr="00B76588" w:rsidRDefault="00F952E3" w:rsidP="00B76588">
      <w:r w:rsidRPr="007D3390">
        <w:t>Учащиеся 8 класса:</w:t>
      </w:r>
      <w:r>
        <w:t xml:space="preserve"> </w:t>
      </w:r>
      <w:r w:rsidRPr="007D3390">
        <w:t>Юртаева Ксения,</w:t>
      </w:r>
      <w:r>
        <w:t xml:space="preserve"> </w:t>
      </w:r>
      <w:r w:rsidRPr="007D3390">
        <w:t>Андреева Ксения,</w:t>
      </w:r>
      <w:r>
        <w:t xml:space="preserve"> </w:t>
      </w:r>
      <w:r w:rsidRPr="007D3390">
        <w:t>Валеева Лиана-вошли в пятёрку по русскому языку,</w:t>
      </w:r>
      <w:r>
        <w:t xml:space="preserve"> </w:t>
      </w:r>
      <w:r w:rsidRPr="007D3390">
        <w:t>географии,</w:t>
      </w:r>
      <w:r>
        <w:t xml:space="preserve"> </w:t>
      </w:r>
      <w:r w:rsidRPr="007D3390">
        <w:t>биологии,</w:t>
      </w:r>
      <w:r>
        <w:t xml:space="preserve"> </w:t>
      </w:r>
      <w:r w:rsidRPr="007D3390">
        <w:t>химии.</w:t>
      </w:r>
    </w:p>
    <w:p w:rsidR="00F952E3" w:rsidRDefault="00F952E3" w:rsidP="00447656">
      <w:pPr>
        <w:jc w:val="center"/>
        <w:rPr>
          <w:b/>
          <w:bCs/>
        </w:rPr>
      </w:pPr>
    </w:p>
    <w:p w:rsidR="00F952E3" w:rsidRDefault="00F952E3" w:rsidP="00212235">
      <w:pPr>
        <w:jc w:val="center"/>
        <w:rPr>
          <w:b/>
          <w:bCs/>
        </w:rPr>
      </w:pPr>
      <w:r w:rsidRPr="00C20895">
        <w:rPr>
          <w:b/>
          <w:bCs/>
        </w:rPr>
        <w:t>ДОСТИЖЕНИЯ ОБУЧАЮЩИХСЯ  В  НАУЧНО-ПРАКТИЧЕСКИХ КОНФЕРЕНЦИ</w:t>
      </w:r>
      <w:r>
        <w:rPr>
          <w:b/>
          <w:bCs/>
        </w:rPr>
        <w:t>ЯХ</w:t>
      </w:r>
    </w:p>
    <w:p w:rsidR="00F952E3" w:rsidRPr="00C20895" w:rsidRDefault="00F952E3" w:rsidP="00212235">
      <w:pPr>
        <w:jc w:val="center"/>
        <w:rPr>
          <w:b/>
          <w:bCs/>
        </w:rPr>
      </w:pPr>
    </w:p>
    <w:tbl>
      <w:tblPr>
        <w:tblpPr w:leftFromText="180" w:rightFromText="180" w:bottomFromText="200" w:vertAnchor="text" w:horzAnchor="margin" w:tblpXSpec="center" w:tblpY="242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6"/>
        <w:gridCol w:w="3687"/>
        <w:gridCol w:w="1277"/>
        <w:gridCol w:w="1135"/>
        <w:gridCol w:w="1418"/>
      </w:tblGrid>
      <w:tr w:rsidR="00F952E3" w:rsidRPr="00C20895">
        <w:tc>
          <w:tcPr>
            <w:tcW w:w="817" w:type="dxa"/>
          </w:tcPr>
          <w:p w:rsidR="00F952E3" w:rsidRPr="00C20895" w:rsidRDefault="00F952E3" w:rsidP="00C65539">
            <w:pPr>
              <w:jc w:val="center"/>
            </w:pPr>
            <w:r w:rsidRPr="00C20895">
              <w:t>Класс</w:t>
            </w:r>
          </w:p>
        </w:tc>
        <w:tc>
          <w:tcPr>
            <w:tcW w:w="1986" w:type="dxa"/>
          </w:tcPr>
          <w:p w:rsidR="00F952E3" w:rsidRPr="00C20895" w:rsidRDefault="00F952E3" w:rsidP="00C65539">
            <w:pPr>
              <w:jc w:val="center"/>
            </w:pPr>
            <w:r w:rsidRPr="00C20895">
              <w:t>Ф.И. участника</w:t>
            </w:r>
          </w:p>
        </w:tc>
        <w:tc>
          <w:tcPr>
            <w:tcW w:w="3687" w:type="dxa"/>
          </w:tcPr>
          <w:p w:rsidR="00F952E3" w:rsidRPr="00C20895" w:rsidRDefault="00F952E3" w:rsidP="00C65539">
            <w:pPr>
              <w:jc w:val="center"/>
            </w:pPr>
            <w:r w:rsidRPr="00C20895">
              <w:t>Наименование конкурса</w:t>
            </w:r>
          </w:p>
        </w:tc>
        <w:tc>
          <w:tcPr>
            <w:tcW w:w="1277" w:type="dxa"/>
          </w:tcPr>
          <w:p w:rsidR="00F952E3" w:rsidRPr="00C20895" w:rsidRDefault="00F952E3" w:rsidP="00C65539">
            <w:pPr>
              <w:jc w:val="center"/>
            </w:pPr>
            <w:r w:rsidRPr="00C20895">
              <w:t>Уровень</w:t>
            </w:r>
          </w:p>
        </w:tc>
        <w:tc>
          <w:tcPr>
            <w:tcW w:w="1135" w:type="dxa"/>
          </w:tcPr>
          <w:p w:rsidR="00F952E3" w:rsidRPr="00C20895" w:rsidRDefault="00F952E3" w:rsidP="00C65539">
            <w:pPr>
              <w:jc w:val="center"/>
            </w:pPr>
            <w:r w:rsidRPr="00C20895">
              <w:t>Год</w:t>
            </w:r>
          </w:p>
        </w:tc>
        <w:tc>
          <w:tcPr>
            <w:tcW w:w="1418" w:type="dxa"/>
          </w:tcPr>
          <w:p w:rsidR="00F952E3" w:rsidRPr="00C20895" w:rsidRDefault="00F952E3" w:rsidP="00C65539">
            <w:pPr>
              <w:jc w:val="center"/>
            </w:pPr>
            <w:r w:rsidRPr="00C20895">
              <w:t>Результат</w:t>
            </w:r>
          </w:p>
        </w:tc>
      </w:tr>
      <w:tr w:rsidR="00F952E3" w:rsidRPr="00C20895">
        <w:tc>
          <w:tcPr>
            <w:tcW w:w="817" w:type="dxa"/>
          </w:tcPr>
          <w:p w:rsidR="00F952E3" w:rsidRPr="00C20895" w:rsidRDefault="00F952E3" w:rsidP="00C65539">
            <w:r w:rsidRPr="00C20895">
              <w:t>11</w:t>
            </w:r>
          </w:p>
        </w:tc>
        <w:tc>
          <w:tcPr>
            <w:tcW w:w="1986" w:type="dxa"/>
          </w:tcPr>
          <w:p w:rsidR="00F952E3" w:rsidRPr="00C20895" w:rsidRDefault="00F952E3" w:rsidP="00C65539">
            <w:r w:rsidRPr="00C20895">
              <w:t>Беспалова Юлия</w:t>
            </w:r>
          </w:p>
        </w:tc>
        <w:tc>
          <w:tcPr>
            <w:tcW w:w="3687" w:type="dxa"/>
          </w:tcPr>
          <w:p w:rsidR="00F952E3" w:rsidRPr="00C20895" w:rsidRDefault="00F952E3" w:rsidP="00C65539">
            <w:r w:rsidRPr="00C20895">
              <w:t>Толстовские чтения</w:t>
            </w:r>
          </w:p>
        </w:tc>
        <w:tc>
          <w:tcPr>
            <w:tcW w:w="1277" w:type="dxa"/>
          </w:tcPr>
          <w:p w:rsidR="00F952E3" w:rsidRPr="00C20895" w:rsidRDefault="00F952E3" w:rsidP="00C65539">
            <w:r w:rsidRPr="00C20895">
              <w:t>Республиканский (муниципальный этап)</w:t>
            </w:r>
          </w:p>
        </w:tc>
        <w:tc>
          <w:tcPr>
            <w:tcW w:w="1135" w:type="dxa"/>
          </w:tcPr>
          <w:p w:rsidR="00F952E3" w:rsidRPr="00C20895" w:rsidRDefault="00F952E3" w:rsidP="00C65539">
            <w:r w:rsidRPr="00C20895">
              <w:t>2014</w:t>
            </w:r>
          </w:p>
        </w:tc>
        <w:tc>
          <w:tcPr>
            <w:tcW w:w="1418" w:type="dxa"/>
          </w:tcPr>
          <w:p w:rsidR="00F952E3" w:rsidRPr="00C20895" w:rsidRDefault="00F952E3" w:rsidP="00C65539">
            <w:r w:rsidRPr="00C20895">
              <w:t>1 место</w:t>
            </w:r>
          </w:p>
        </w:tc>
      </w:tr>
    </w:tbl>
    <w:p w:rsidR="00F952E3" w:rsidRPr="00C20895" w:rsidRDefault="00F952E3" w:rsidP="00212235">
      <w:pPr>
        <w:rPr>
          <w:i/>
          <w:iCs/>
        </w:rPr>
      </w:pPr>
      <w:r w:rsidRPr="00C20895">
        <w:rPr>
          <w:i/>
          <w:iCs/>
        </w:rPr>
        <w:t xml:space="preserve">                     </w:t>
      </w:r>
    </w:p>
    <w:p w:rsidR="00F952E3" w:rsidRDefault="00F952E3" w:rsidP="00212235">
      <w:pPr>
        <w:rPr>
          <w:i/>
          <w:iCs/>
        </w:rPr>
      </w:pPr>
    </w:p>
    <w:p w:rsidR="00F952E3" w:rsidRPr="00C20895" w:rsidRDefault="00F952E3" w:rsidP="00212235">
      <w:pPr>
        <w:rPr>
          <w:i/>
          <w:iCs/>
        </w:rPr>
      </w:pPr>
    </w:p>
    <w:p w:rsidR="00F952E3" w:rsidRPr="00C20895" w:rsidRDefault="00F952E3" w:rsidP="00212235">
      <w:pPr>
        <w:rPr>
          <w:b/>
          <w:bCs/>
        </w:rPr>
      </w:pPr>
      <w:r w:rsidRPr="00C20895">
        <w:rPr>
          <w:i/>
          <w:iCs/>
        </w:rPr>
        <w:t xml:space="preserve">     </w:t>
      </w:r>
      <w:r w:rsidRPr="00C20895">
        <w:rPr>
          <w:b/>
          <w:bCs/>
        </w:rPr>
        <w:t>ДОСТИЖЕНИЯ ОБРАЗОВАТЕЛЬНОГО УЧРЕЖДЕНИЯ</w:t>
      </w:r>
    </w:p>
    <w:p w:rsidR="00F952E3" w:rsidRPr="00C20895" w:rsidRDefault="00F952E3" w:rsidP="00212235">
      <w:pPr>
        <w:rPr>
          <w:b/>
          <w:bCs/>
        </w:rPr>
      </w:pPr>
    </w:p>
    <w:p w:rsidR="00F952E3" w:rsidRPr="00C20895" w:rsidRDefault="00F952E3" w:rsidP="00212235">
      <w:pPr>
        <w:jc w:val="center"/>
        <w:rPr>
          <w:b/>
          <w:bCs/>
        </w:rPr>
      </w:pPr>
    </w:p>
    <w:p w:rsidR="00F952E3" w:rsidRPr="00C20895" w:rsidRDefault="00F952E3" w:rsidP="00212235">
      <w:pPr>
        <w:jc w:val="center"/>
        <w:rPr>
          <w:b/>
          <w:bCs/>
        </w:rPr>
      </w:pPr>
    </w:p>
    <w:tbl>
      <w:tblPr>
        <w:tblW w:w="10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0"/>
        <w:gridCol w:w="2497"/>
        <w:gridCol w:w="2064"/>
        <w:gridCol w:w="2370"/>
      </w:tblGrid>
      <w:tr w:rsidR="00F952E3" w:rsidRPr="00C20895">
        <w:trPr>
          <w:jc w:val="center"/>
        </w:trPr>
        <w:tc>
          <w:tcPr>
            <w:tcW w:w="3197" w:type="dxa"/>
          </w:tcPr>
          <w:p w:rsidR="00F952E3" w:rsidRPr="00C20895" w:rsidRDefault="00F952E3" w:rsidP="00C65539">
            <w:pPr>
              <w:jc w:val="center"/>
              <w:rPr>
                <w:snapToGrid w:val="0"/>
              </w:rPr>
            </w:pPr>
            <w:r w:rsidRPr="00C20895">
              <w:rPr>
                <w:snapToGrid w:val="0"/>
              </w:rPr>
              <w:t>Наименование конкурса</w:t>
            </w:r>
          </w:p>
        </w:tc>
        <w:tc>
          <w:tcPr>
            <w:tcW w:w="2510" w:type="dxa"/>
          </w:tcPr>
          <w:p w:rsidR="00F952E3" w:rsidRPr="00C20895" w:rsidRDefault="00F952E3" w:rsidP="00C65539">
            <w:pPr>
              <w:jc w:val="center"/>
              <w:rPr>
                <w:snapToGrid w:val="0"/>
              </w:rPr>
            </w:pPr>
            <w:r w:rsidRPr="00C20895">
              <w:rPr>
                <w:snapToGrid w:val="0"/>
              </w:rPr>
              <w:t>Уровень</w:t>
            </w:r>
          </w:p>
        </w:tc>
        <w:tc>
          <w:tcPr>
            <w:tcW w:w="2148" w:type="dxa"/>
          </w:tcPr>
          <w:p w:rsidR="00F952E3" w:rsidRPr="00C20895" w:rsidRDefault="00F952E3" w:rsidP="00C65539">
            <w:pPr>
              <w:jc w:val="center"/>
              <w:rPr>
                <w:snapToGrid w:val="0"/>
              </w:rPr>
            </w:pPr>
            <w:r w:rsidRPr="00C20895">
              <w:rPr>
                <w:snapToGrid w:val="0"/>
              </w:rPr>
              <w:t>Год</w:t>
            </w:r>
          </w:p>
        </w:tc>
        <w:tc>
          <w:tcPr>
            <w:tcW w:w="2216" w:type="dxa"/>
          </w:tcPr>
          <w:p w:rsidR="00F952E3" w:rsidRPr="00C20895" w:rsidRDefault="00F952E3" w:rsidP="00C65539">
            <w:pPr>
              <w:jc w:val="center"/>
              <w:rPr>
                <w:snapToGrid w:val="0"/>
              </w:rPr>
            </w:pPr>
            <w:r w:rsidRPr="00C20895">
              <w:rPr>
                <w:snapToGrid w:val="0"/>
              </w:rPr>
              <w:t>Результат</w:t>
            </w:r>
          </w:p>
        </w:tc>
      </w:tr>
      <w:tr w:rsidR="00F952E3" w:rsidRPr="00C20895">
        <w:trPr>
          <w:jc w:val="center"/>
        </w:trPr>
        <w:tc>
          <w:tcPr>
            <w:tcW w:w="3197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 w:rsidRPr="00C20895">
              <w:rPr>
                <w:snapToGrid w:val="0"/>
              </w:rPr>
              <w:t>Подготовка школы к новому учебному году</w:t>
            </w:r>
          </w:p>
        </w:tc>
        <w:tc>
          <w:tcPr>
            <w:tcW w:w="2510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 w:rsidRPr="00C20895">
              <w:rPr>
                <w:snapToGrid w:val="0"/>
              </w:rPr>
              <w:t xml:space="preserve">          Районный</w:t>
            </w:r>
          </w:p>
        </w:tc>
        <w:tc>
          <w:tcPr>
            <w:tcW w:w="2148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 w:rsidRPr="00C20895">
              <w:rPr>
                <w:snapToGrid w:val="0"/>
              </w:rPr>
              <w:t xml:space="preserve">           2014</w:t>
            </w:r>
          </w:p>
        </w:tc>
        <w:tc>
          <w:tcPr>
            <w:tcW w:w="2216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 w:rsidRPr="00C20895">
              <w:rPr>
                <w:snapToGrid w:val="0"/>
              </w:rPr>
              <w:t xml:space="preserve">         Благодарственное письмо</w:t>
            </w:r>
          </w:p>
        </w:tc>
      </w:tr>
      <w:tr w:rsidR="00F952E3" w:rsidRPr="00C20895">
        <w:trPr>
          <w:jc w:val="center"/>
        </w:trPr>
        <w:tc>
          <w:tcPr>
            <w:tcW w:w="3197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 w:rsidRPr="00C20895">
              <w:rPr>
                <w:snapToGrid w:val="0"/>
              </w:rPr>
              <w:t>Республиканская ярмарка</w:t>
            </w:r>
          </w:p>
        </w:tc>
        <w:tc>
          <w:tcPr>
            <w:tcW w:w="2510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 w:rsidRPr="00C20895">
              <w:rPr>
                <w:snapToGrid w:val="0"/>
              </w:rPr>
              <w:t>республиканский</w:t>
            </w:r>
          </w:p>
        </w:tc>
        <w:tc>
          <w:tcPr>
            <w:tcW w:w="2148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 w:rsidRPr="00C20895">
              <w:rPr>
                <w:snapToGrid w:val="0"/>
              </w:rPr>
              <w:t>2014</w:t>
            </w:r>
          </w:p>
        </w:tc>
        <w:tc>
          <w:tcPr>
            <w:tcW w:w="2216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 w:rsidRPr="00C20895">
              <w:rPr>
                <w:snapToGrid w:val="0"/>
              </w:rPr>
              <w:t>Благодарственное письмо</w:t>
            </w:r>
          </w:p>
        </w:tc>
      </w:tr>
      <w:tr w:rsidR="00F952E3" w:rsidRPr="00C20895">
        <w:trPr>
          <w:jc w:val="center"/>
        </w:trPr>
        <w:tc>
          <w:tcPr>
            <w:tcW w:w="3197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Подготовка школы к новому учебному году</w:t>
            </w:r>
          </w:p>
        </w:tc>
        <w:tc>
          <w:tcPr>
            <w:tcW w:w="2510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районный</w:t>
            </w:r>
          </w:p>
        </w:tc>
        <w:tc>
          <w:tcPr>
            <w:tcW w:w="2148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2015</w:t>
            </w:r>
          </w:p>
        </w:tc>
        <w:tc>
          <w:tcPr>
            <w:tcW w:w="2216" w:type="dxa"/>
          </w:tcPr>
          <w:p w:rsidR="00F952E3" w:rsidRPr="00C20895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2 место</w:t>
            </w:r>
          </w:p>
        </w:tc>
      </w:tr>
      <w:tr w:rsidR="00F952E3" w:rsidRPr="00C20895">
        <w:trPr>
          <w:jc w:val="center"/>
        </w:trPr>
        <w:tc>
          <w:tcPr>
            <w:tcW w:w="3197" w:type="dxa"/>
          </w:tcPr>
          <w:p w:rsidR="00F952E3" w:rsidRPr="007166F9" w:rsidRDefault="00F952E3" w:rsidP="00C65539">
            <w:pPr>
              <w:rPr>
                <w:snapToGrid w:val="0"/>
              </w:rPr>
            </w:pPr>
            <w:r>
              <w:rPr>
                <w:snapToGrid w:val="0"/>
                <w:lang w:val="en-US"/>
              </w:rPr>
              <w:t>Iт-</w:t>
            </w:r>
            <w:r>
              <w:rPr>
                <w:snapToGrid w:val="0"/>
              </w:rPr>
              <w:t>чемпион</w:t>
            </w:r>
          </w:p>
        </w:tc>
        <w:tc>
          <w:tcPr>
            <w:tcW w:w="2510" w:type="dxa"/>
          </w:tcPr>
          <w:p w:rsidR="00F952E3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республиканский</w:t>
            </w:r>
          </w:p>
        </w:tc>
        <w:tc>
          <w:tcPr>
            <w:tcW w:w="2148" w:type="dxa"/>
          </w:tcPr>
          <w:p w:rsidR="00F952E3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2015</w:t>
            </w:r>
          </w:p>
        </w:tc>
        <w:tc>
          <w:tcPr>
            <w:tcW w:w="2216" w:type="dxa"/>
          </w:tcPr>
          <w:p w:rsidR="00F952E3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1 место</w:t>
            </w:r>
          </w:p>
        </w:tc>
      </w:tr>
      <w:tr w:rsidR="00F952E3" w:rsidRPr="00C20895">
        <w:trPr>
          <w:jc w:val="center"/>
        </w:trPr>
        <w:tc>
          <w:tcPr>
            <w:tcW w:w="3197" w:type="dxa"/>
          </w:tcPr>
          <w:p w:rsidR="00F952E3" w:rsidRPr="006C4799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«Имя героя-школе»</w:t>
            </w:r>
          </w:p>
        </w:tc>
        <w:tc>
          <w:tcPr>
            <w:tcW w:w="2510" w:type="dxa"/>
          </w:tcPr>
          <w:p w:rsidR="00F952E3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всероссийский</w:t>
            </w:r>
          </w:p>
        </w:tc>
        <w:tc>
          <w:tcPr>
            <w:tcW w:w="2148" w:type="dxa"/>
          </w:tcPr>
          <w:p w:rsidR="00F952E3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2015</w:t>
            </w:r>
          </w:p>
        </w:tc>
        <w:tc>
          <w:tcPr>
            <w:tcW w:w="2216" w:type="dxa"/>
          </w:tcPr>
          <w:p w:rsidR="00F952E3" w:rsidRDefault="00F952E3" w:rsidP="00C65539">
            <w:pPr>
              <w:rPr>
                <w:snapToGrid w:val="0"/>
              </w:rPr>
            </w:pPr>
            <w:r>
              <w:rPr>
                <w:snapToGrid w:val="0"/>
              </w:rPr>
              <w:t>Присвоение школе имя Ф.И.Галкина</w:t>
            </w:r>
          </w:p>
        </w:tc>
      </w:tr>
    </w:tbl>
    <w:p w:rsidR="00F952E3" w:rsidRPr="00C20895" w:rsidRDefault="00F952E3" w:rsidP="00212235">
      <w:pPr>
        <w:tabs>
          <w:tab w:val="center" w:pos="4677"/>
        </w:tabs>
      </w:pPr>
    </w:p>
    <w:p w:rsidR="00F952E3" w:rsidRPr="00C20895" w:rsidRDefault="00F952E3" w:rsidP="00212235">
      <w:pPr>
        <w:tabs>
          <w:tab w:val="center" w:pos="4677"/>
        </w:tabs>
      </w:pPr>
    </w:p>
    <w:p w:rsidR="00F952E3" w:rsidRPr="00C20895" w:rsidRDefault="00F952E3" w:rsidP="00212235">
      <w:pPr>
        <w:tabs>
          <w:tab w:val="center" w:pos="4677"/>
        </w:tabs>
      </w:pPr>
    </w:p>
    <w:p w:rsidR="00F952E3" w:rsidRPr="00C20895" w:rsidRDefault="00F952E3" w:rsidP="00212235">
      <w:pPr>
        <w:tabs>
          <w:tab w:val="center" w:pos="4677"/>
        </w:tabs>
      </w:pPr>
    </w:p>
    <w:p w:rsidR="00F952E3" w:rsidRDefault="00F952E3" w:rsidP="00212235">
      <w:pPr>
        <w:jc w:val="center"/>
        <w:rPr>
          <w:spacing w:val="4"/>
        </w:rPr>
      </w:pPr>
    </w:p>
    <w:p w:rsidR="00F952E3" w:rsidRDefault="00F952E3" w:rsidP="00212235">
      <w:pPr>
        <w:jc w:val="center"/>
        <w:rPr>
          <w:spacing w:val="4"/>
        </w:rPr>
      </w:pPr>
    </w:p>
    <w:p w:rsidR="00F952E3" w:rsidRDefault="00F952E3" w:rsidP="00212235">
      <w:pPr>
        <w:jc w:val="center"/>
        <w:rPr>
          <w:spacing w:val="4"/>
        </w:rPr>
      </w:pPr>
    </w:p>
    <w:p w:rsidR="00F952E3" w:rsidRDefault="00F952E3" w:rsidP="00212235">
      <w:pPr>
        <w:jc w:val="center"/>
        <w:rPr>
          <w:spacing w:val="4"/>
        </w:rPr>
      </w:pPr>
    </w:p>
    <w:p w:rsidR="00F952E3" w:rsidRPr="00C20895" w:rsidRDefault="00F952E3" w:rsidP="00212235">
      <w:pPr>
        <w:jc w:val="center"/>
        <w:rPr>
          <w:spacing w:val="4"/>
        </w:rPr>
      </w:pPr>
    </w:p>
    <w:p w:rsidR="00F952E3" w:rsidRPr="00C20895" w:rsidRDefault="00F952E3" w:rsidP="00212235">
      <w:pPr>
        <w:rPr>
          <w:b/>
          <w:bCs/>
        </w:rPr>
      </w:pPr>
      <w:r>
        <w:rPr>
          <w:b/>
          <w:bCs/>
          <w:i/>
          <w:iCs/>
        </w:rPr>
        <w:t xml:space="preserve">          </w:t>
      </w:r>
      <w:r w:rsidRPr="00C20895">
        <w:rPr>
          <w:b/>
          <w:bCs/>
        </w:rPr>
        <w:t>ОБОБЩЕНИЕ И РАСПРОСТРАНЕНИЕ ПЕРЕДОВОГО ПЕДАГОГИЧЕСКОГО ОПЫТА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2401"/>
        <w:gridCol w:w="1763"/>
        <w:gridCol w:w="1669"/>
        <w:gridCol w:w="2313"/>
        <w:gridCol w:w="822"/>
      </w:tblGrid>
      <w:tr w:rsidR="00F952E3" w:rsidRPr="00C20895">
        <w:tc>
          <w:tcPr>
            <w:tcW w:w="466" w:type="dxa"/>
          </w:tcPr>
          <w:p w:rsidR="00F952E3" w:rsidRPr="00C20895" w:rsidRDefault="00F952E3" w:rsidP="00C65539">
            <w:pPr>
              <w:jc w:val="center"/>
            </w:pPr>
            <w:r w:rsidRPr="00C20895">
              <w:t>№</w:t>
            </w:r>
          </w:p>
        </w:tc>
        <w:tc>
          <w:tcPr>
            <w:tcW w:w="2581" w:type="dxa"/>
          </w:tcPr>
          <w:p w:rsidR="00F952E3" w:rsidRPr="00C20895" w:rsidRDefault="00F952E3" w:rsidP="00C65539">
            <w:pPr>
              <w:jc w:val="center"/>
            </w:pPr>
            <w:r w:rsidRPr="00C20895">
              <w:t>Тема</w:t>
            </w:r>
          </w:p>
        </w:tc>
        <w:tc>
          <w:tcPr>
            <w:tcW w:w="1588" w:type="dxa"/>
          </w:tcPr>
          <w:p w:rsidR="00F952E3" w:rsidRPr="00C20895" w:rsidRDefault="00F952E3" w:rsidP="00C65539">
            <w:pPr>
              <w:jc w:val="center"/>
            </w:pPr>
            <w:r w:rsidRPr="00C20895">
              <w:t>Форма</w:t>
            </w:r>
          </w:p>
        </w:tc>
        <w:tc>
          <w:tcPr>
            <w:tcW w:w="1663" w:type="dxa"/>
          </w:tcPr>
          <w:p w:rsidR="00F952E3" w:rsidRPr="00C20895" w:rsidRDefault="00F952E3" w:rsidP="00C65539">
            <w:pPr>
              <w:jc w:val="center"/>
            </w:pPr>
            <w:r w:rsidRPr="00C20895">
              <w:t>ФИО педагога</w:t>
            </w:r>
          </w:p>
        </w:tc>
        <w:tc>
          <w:tcPr>
            <w:tcW w:w="2160" w:type="dxa"/>
          </w:tcPr>
          <w:p w:rsidR="00F952E3" w:rsidRPr="00C20895" w:rsidRDefault="00F952E3" w:rsidP="00C65539">
            <w:pPr>
              <w:jc w:val="center"/>
            </w:pPr>
            <w:r w:rsidRPr="00C20895">
              <w:t>Уровень</w:t>
            </w:r>
          </w:p>
        </w:tc>
        <w:tc>
          <w:tcPr>
            <w:tcW w:w="1113" w:type="dxa"/>
          </w:tcPr>
          <w:p w:rsidR="00F952E3" w:rsidRPr="00C20895" w:rsidRDefault="00F952E3" w:rsidP="00C65539">
            <w:pPr>
              <w:jc w:val="center"/>
            </w:pPr>
            <w:r w:rsidRPr="00C20895">
              <w:t>Год</w:t>
            </w:r>
          </w:p>
        </w:tc>
      </w:tr>
      <w:tr w:rsidR="00F952E3" w:rsidRPr="00C20895">
        <w:trPr>
          <w:trHeight w:val="255"/>
        </w:trPr>
        <w:tc>
          <w:tcPr>
            <w:tcW w:w="466" w:type="dxa"/>
          </w:tcPr>
          <w:p w:rsidR="00F952E3" w:rsidRPr="00C20895" w:rsidRDefault="00F952E3" w:rsidP="00C65539">
            <w:r w:rsidRPr="00C20895">
              <w:t>1</w:t>
            </w:r>
          </w:p>
        </w:tc>
        <w:tc>
          <w:tcPr>
            <w:tcW w:w="2581" w:type="dxa"/>
          </w:tcPr>
          <w:p w:rsidR="00F952E3" w:rsidRPr="00C20895" w:rsidRDefault="00F952E3" w:rsidP="00C65539">
            <w:pPr>
              <w:jc w:val="both"/>
            </w:pPr>
            <w:r w:rsidRPr="00C20895">
              <w:t>Бадминтон</w:t>
            </w:r>
          </w:p>
        </w:tc>
        <w:tc>
          <w:tcPr>
            <w:tcW w:w="1588" w:type="dxa"/>
          </w:tcPr>
          <w:p w:rsidR="00F952E3" w:rsidRPr="00C20895" w:rsidRDefault="00F952E3" w:rsidP="00C65539">
            <w:r w:rsidRPr="00C20895">
              <w:t xml:space="preserve">Презентация </w:t>
            </w:r>
          </w:p>
        </w:tc>
        <w:tc>
          <w:tcPr>
            <w:tcW w:w="1663" w:type="dxa"/>
          </w:tcPr>
          <w:p w:rsidR="00F952E3" w:rsidRPr="00C20895" w:rsidRDefault="00F952E3" w:rsidP="00C65539">
            <w:r w:rsidRPr="00C20895">
              <w:t>Бикеев А.Н.</w:t>
            </w:r>
          </w:p>
        </w:tc>
        <w:tc>
          <w:tcPr>
            <w:tcW w:w="2160" w:type="dxa"/>
          </w:tcPr>
          <w:p w:rsidR="00F952E3" w:rsidRPr="00C20895" w:rsidRDefault="00F952E3" w:rsidP="00C65539">
            <w:r w:rsidRPr="00C20895">
              <w:t xml:space="preserve">Республиканский </w:t>
            </w:r>
          </w:p>
        </w:tc>
        <w:tc>
          <w:tcPr>
            <w:tcW w:w="1113" w:type="dxa"/>
          </w:tcPr>
          <w:p w:rsidR="00F952E3" w:rsidRPr="00C20895" w:rsidRDefault="00F952E3" w:rsidP="00C65539">
            <w:r w:rsidRPr="00C20895">
              <w:t>2</w:t>
            </w:r>
            <w:r>
              <w:t>015</w:t>
            </w:r>
          </w:p>
        </w:tc>
      </w:tr>
      <w:tr w:rsidR="00F952E3" w:rsidRPr="00C20895">
        <w:trPr>
          <w:trHeight w:val="1040"/>
        </w:trPr>
        <w:tc>
          <w:tcPr>
            <w:tcW w:w="466" w:type="dxa"/>
          </w:tcPr>
          <w:p w:rsidR="00F952E3" w:rsidRPr="00C20895" w:rsidRDefault="00F952E3" w:rsidP="00C65539">
            <w:r w:rsidRPr="00C20895">
              <w:t>2</w:t>
            </w:r>
          </w:p>
        </w:tc>
        <w:tc>
          <w:tcPr>
            <w:tcW w:w="2581" w:type="dxa"/>
          </w:tcPr>
          <w:p w:rsidR="00F952E3" w:rsidRPr="00C20895" w:rsidRDefault="00F952E3" w:rsidP="00C65539">
            <w:pPr>
              <w:jc w:val="both"/>
            </w:pPr>
            <w:r w:rsidRPr="00C20895">
              <w:t>Этнокультурное образование:опыт и перспективы.</w:t>
            </w:r>
          </w:p>
        </w:tc>
        <w:tc>
          <w:tcPr>
            <w:tcW w:w="1588" w:type="dxa"/>
          </w:tcPr>
          <w:p w:rsidR="00F952E3" w:rsidRPr="00C20895" w:rsidRDefault="00F952E3" w:rsidP="00C65539">
            <w:r w:rsidRPr="00C20895">
              <w:t xml:space="preserve">Доклад </w:t>
            </w:r>
          </w:p>
        </w:tc>
        <w:tc>
          <w:tcPr>
            <w:tcW w:w="1663" w:type="dxa"/>
          </w:tcPr>
          <w:p w:rsidR="00F952E3" w:rsidRPr="00C20895" w:rsidRDefault="00F952E3" w:rsidP="00C65539">
            <w:r>
              <w:t>Евграфова Т.С.</w:t>
            </w:r>
          </w:p>
        </w:tc>
        <w:tc>
          <w:tcPr>
            <w:tcW w:w="2160" w:type="dxa"/>
          </w:tcPr>
          <w:p w:rsidR="00F952E3" w:rsidRPr="00C20895" w:rsidRDefault="00F952E3" w:rsidP="00C65539">
            <w:r w:rsidRPr="00C20895">
              <w:t xml:space="preserve">Региональный </w:t>
            </w:r>
          </w:p>
        </w:tc>
        <w:tc>
          <w:tcPr>
            <w:tcW w:w="1113" w:type="dxa"/>
          </w:tcPr>
          <w:p w:rsidR="00F952E3" w:rsidRPr="00C20895" w:rsidRDefault="00F952E3" w:rsidP="00C65539">
            <w:r>
              <w:t>2015</w:t>
            </w:r>
          </w:p>
        </w:tc>
      </w:tr>
      <w:tr w:rsidR="00F952E3" w:rsidRPr="00C20895">
        <w:trPr>
          <w:trHeight w:val="255"/>
        </w:trPr>
        <w:tc>
          <w:tcPr>
            <w:tcW w:w="466" w:type="dxa"/>
          </w:tcPr>
          <w:p w:rsidR="00F952E3" w:rsidRPr="00C20895" w:rsidRDefault="00F952E3" w:rsidP="00C65539">
            <w:r>
              <w:t>3</w:t>
            </w:r>
          </w:p>
        </w:tc>
        <w:tc>
          <w:tcPr>
            <w:tcW w:w="2581" w:type="dxa"/>
          </w:tcPr>
          <w:p w:rsidR="00F952E3" w:rsidRPr="00C20895" w:rsidRDefault="00F952E3" w:rsidP="00C65539">
            <w:pPr>
              <w:jc w:val="both"/>
            </w:pPr>
            <w:r w:rsidRPr="00C20895">
              <w:t xml:space="preserve">Музейная работа </w:t>
            </w:r>
          </w:p>
        </w:tc>
        <w:tc>
          <w:tcPr>
            <w:tcW w:w="1588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презентация</w:t>
            </w:r>
          </w:p>
        </w:tc>
        <w:tc>
          <w:tcPr>
            <w:tcW w:w="1663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Андреева Т.М.</w:t>
            </w:r>
          </w:p>
        </w:tc>
        <w:tc>
          <w:tcPr>
            <w:tcW w:w="2160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>
              <w:rPr>
                <w:highlight w:val="yellow"/>
              </w:rPr>
              <w:t>2015</w:t>
            </w:r>
          </w:p>
        </w:tc>
      </w:tr>
      <w:tr w:rsidR="00F952E3" w:rsidRPr="00C20895">
        <w:trPr>
          <w:trHeight w:val="255"/>
        </w:trPr>
        <w:tc>
          <w:tcPr>
            <w:tcW w:w="466" w:type="dxa"/>
          </w:tcPr>
          <w:p w:rsidR="00F952E3" w:rsidRPr="00C20895" w:rsidRDefault="00F952E3" w:rsidP="00C65539">
            <w:r>
              <w:t>4</w:t>
            </w:r>
          </w:p>
        </w:tc>
        <w:tc>
          <w:tcPr>
            <w:tcW w:w="2581" w:type="dxa"/>
          </w:tcPr>
          <w:p w:rsidR="00F952E3" w:rsidRPr="00C20895" w:rsidRDefault="00F952E3" w:rsidP="00C65539">
            <w:pPr>
              <w:jc w:val="both"/>
            </w:pPr>
            <w:r w:rsidRPr="00C20895">
              <w:t>Музейная работа</w:t>
            </w:r>
          </w:p>
        </w:tc>
        <w:tc>
          <w:tcPr>
            <w:tcW w:w="1588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презентация</w:t>
            </w:r>
          </w:p>
        </w:tc>
        <w:tc>
          <w:tcPr>
            <w:tcW w:w="1663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Евграфова Т.С.</w:t>
            </w:r>
          </w:p>
        </w:tc>
        <w:tc>
          <w:tcPr>
            <w:tcW w:w="2160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>
              <w:rPr>
                <w:highlight w:val="yellow"/>
              </w:rPr>
              <w:t>2015</w:t>
            </w:r>
          </w:p>
        </w:tc>
      </w:tr>
      <w:tr w:rsidR="00F952E3" w:rsidRPr="00C20895">
        <w:trPr>
          <w:trHeight w:val="255"/>
        </w:trPr>
        <w:tc>
          <w:tcPr>
            <w:tcW w:w="466" w:type="dxa"/>
          </w:tcPr>
          <w:p w:rsidR="00F952E3" w:rsidRPr="00C20895" w:rsidRDefault="00F952E3" w:rsidP="00C65539">
            <w:r>
              <w:t>5</w:t>
            </w:r>
          </w:p>
        </w:tc>
        <w:tc>
          <w:tcPr>
            <w:tcW w:w="2581" w:type="dxa"/>
          </w:tcPr>
          <w:p w:rsidR="00F952E3" w:rsidRPr="00C20895" w:rsidRDefault="00F952E3" w:rsidP="00C65539">
            <w:pPr>
              <w:jc w:val="both"/>
            </w:pPr>
            <w:r w:rsidRPr="00C20895">
              <w:t>Развитие музейной работы на селе</w:t>
            </w:r>
          </w:p>
        </w:tc>
        <w:tc>
          <w:tcPr>
            <w:tcW w:w="1588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доклад</w:t>
            </w:r>
          </w:p>
        </w:tc>
        <w:tc>
          <w:tcPr>
            <w:tcW w:w="1663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Евграфова Т.С.</w:t>
            </w:r>
          </w:p>
        </w:tc>
        <w:tc>
          <w:tcPr>
            <w:tcW w:w="2160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муниципальный</w:t>
            </w:r>
          </w:p>
        </w:tc>
        <w:tc>
          <w:tcPr>
            <w:tcW w:w="1113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>
              <w:rPr>
                <w:highlight w:val="yellow"/>
              </w:rPr>
              <w:t>2015</w:t>
            </w:r>
          </w:p>
        </w:tc>
      </w:tr>
      <w:tr w:rsidR="00F952E3" w:rsidRPr="00C20895">
        <w:trPr>
          <w:trHeight w:val="255"/>
        </w:trPr>
        <w:tc>
          <w:tcPr>
            <w:tcW w:w="466" w:type="dxa"/>
          </w:tcPr>
          <w:p w:rsidR="00F952E3" w:rsidRPr="00C20895" w:rsidRDefault="00F952E3" w:rsidP="00C65539"/>
          <w:p w:rsidR="00F952E3" w:rsidRPr="00C20895" w:rsidRDefault="00F952E3" w:rsidP="00C65539">
            <w:r>
              <w:t>6</w:t>
            </w:r>
          </w:p>
        </w:tc>
        <w:tc>
          <w:tcPr>
            <w:tcW w:w="2581" w:type="dxa"/>
          </w:tcPr>
          <w:p w:rsidR="00F952E3" w:rsidRPr="00C20895" w:rsidRDefault="00F952E3" w:rsidP="00C65539">
            <w:pPr>
              <w:jc w:val="both"/>
            </w:pPr>
            <w:r w:rsidRPr="00C20895">
              <w:t>Открытый музейный урок</w:t>
            </w:r>
          </w:p>
        </w:tc>
        <w:tc>
          <w:tcPr>
            <w:tcW w:w="1588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урок</w:t>
            </w:r>
          </w:p>
        </w:tc>
        <w:tc>
          <w:tcPr>
            <w:tcW w:w="1663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Андреева Т.М.</w:t>
            </w:r>
          </w:p>
        </w:tc>
        <w:tc>
          <w:tcPr>
            <w:tcW w:w="2160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 w:rsidRPr="00C20895">
              <w:rPr>
                <w:highlight w:val="yellow"/>
              </w:rPr>
              <w:t>муниципальный</w:t>
            </w:r>
          </w:p>
        </w:tc>
        <w:tc>
          <w:tcPr>
            <w:tcW w:w="1113" w:type="dxa"/>
          </w:tcPr>
          <w:p w:rsidR="00F952E3" w:rsidRPr="00C20895" w:rsidRDefault="00F952E3" w:rsidP="00C65539">
            <w:pPr>
              <w:rPr>
                <w:highlight w:val="yellow"/>
              </w:rPr>
            </w:pPr>
            <w:r>
              <w:rPr>
                <w:highlight w:val="yellow"/>
              </w:rPr>
              <w:t>2015</w:t>
            </w:r>
          </w:p>
        </w:tc>
      </w:tr>
      <w:tr w:rsidR="00F952E3" w:rsidRPr="00C54F1A">
        <w:trPr>
          <w:trHeight w:val="255"/>
        </w:trPr>
        <w:tc>
          <w:tcPr>
            <w:tcW w:w="466" w:type="dxa"/>
          </w:tcPr>
          <w:p w:rsidR="00F952E3" w:rsidRPr="00C54F1A" w:rsidRDefault="00F952E3" w:rsidP="00C65539">
            <w:r w:rsidRPr="00C54F1A">
              <w:t>7</w:t>
            </w:r>
          </w:p>
        </w:tc>
        <w:tc>
          <w:tcPr>
            <w:tcW w:w="2581" w:type="dxa"/>
          </w:tcPr>
          <w:p w:rsidR="00F952E3" w:rsidRPr="00C54F1A" w:rsidRDefault="00F952E3" w:rsidP="00C65539">
            <w:pPr>
              <w:jc w:val="both"/>
            </w:pPr>
            <w:r w:rsidRPr="00C54F1A">
              <w:t>Мы дружбою сильны</w:t>
            </w:r>
          </w:p>
        </w:tc>
        <w:tc>
          <w:tcPr>
            <w:tcW w:w="1588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Внеклассное мероприятие</w:t>
            </w:r>
          </w:p>
        </w:tc>
        <w:tc>
          <w:tcPr>
            <w:tcW w:w="1663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Степанова Н.Г.</w:t>
            </w:r>
          </w:p>
        </w:tc>
        <w:tc>
          <w:tcPr>
            <w:tcW w:w="2160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муниципальный</w:t>
            </w:r>
          </w:p>
        </w:tc>
        <w:tc>
          <w:tcPr>
            <w:tcW w:w="1113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2015</w:t>
            </w:r>
          </w:p>
        </w:tc>
      </w:tr>
      <w:tr w:rsidR="00F952E3" w:rsidRPr="00C54F1A">
        <w:trPr>
          <w:trHeight w:val="255"/>
        </w:trPr>
        <w:tc>
          <w:tcPr>
            <w:tcW w:w="466" w:type="dxa"/>
          </w:tcPr>
          <w:p w:rsidR="00F952E3" w:rsidRPr="00C54F1A" w:rsidRDefault="00F952E3" w:rsidP="00C65539">
            <w:r w:rsidRPr="00C54F1A">
              <w:t>8</w:t>
            </w:r>
          </w:p>
        </w:tc>
        <w:tc>
          <w:tcPr>
            <w:tcW w:w="2581" w:type="dxa"/>
          </w:tcPr>
          <w:p w:rsidR="00F952E3" w:rsidRPr="00C54F1A" w:rsidRDefault="00F952E3" w:rsidP="00C65539">
            <w:pPr>
              <w:jc w:val="both"/>
            </w:pPr>
            <w:r w:rsidRPr="00C54F1A">
              <w:t>Лучший классный руководитель(2 место)</w:t>
            </w:r>
          </w:p>
        </w:tc>
        <w:tc>
          <w:tcPr>
            <w:tcW w:w="1588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презентация</w:t>
            </w:r>
          </w:p>
        </w:tc>
        <w:tc>
          <w:tcPr>
            <w:tcW w:w="1663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Москвичёва С.В.</w:t>
            </w:r>
          </w:p>
        </w:tc>
        <w:tc>
          <w:tcPr>
            <w:tcW w:w="2160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2015</w:t>
            </w:r>
          </w:p>
        </w:tc>
      </w:tr>
      <w:tr w:rsidR="00F952E3" w:rsidRPr="00C54F1A">
        <w:trPr>
          <w:trHeight w:val="255"/>
        </w:trPr>
        <w:tc>
          <w:tcPr>
            <w:tcW w:w="466" w:type="dxa"/>
          </w:tcPr>
          <w:p w:rsidR="00F952E3" w:rsidRPr="00C54F1A" w:rsidRDefault="00F952E3" w:rsidP="00C65539">
            <w:r w:rsidRPr="00C54F1A">
              <w:t>9</w:t>
            </w:r>
          </w:p>
        </w:tc>
        <w:tc>
          <w:tcPr>
            <w:tcW w:w="2581" w:type="dxa"/>
          </w:tcPr>
          <w:p w:rsidR="00F952E3" w:rsidRPr="00C54F1A" w:rsidRDefault="00F952E3" w:rsidP="00C65539">
            <w:pPr>
              <w:jc w:val="both"/>
            </w:pPr>
            <w:r w:rsidRPr="00C54F1A">
              <w:t>«Сердце отдаю детям»(3 место)</w:t>
            </w:r>
          </w:p>
        </w:tc>
        <w:tc>
          <w:tcPr>
            <w:tcW w:w="1588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Обобщение опыта</w:t>
            </w:r>
          </w:p>
        </w:tc>
        <w:tc>
          <w:tcPr>
            <w:tcW w:w="1663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Бикеев А.Н.</w:t>
            </w:r>
          </w:p>
        </w:tc>
        <w:tc>
          <w:tcPr>
            <w:tcW w:w="2160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2015</w:t>
            </w:r>
          </w:p>
        </w:tc>
      </w:tr>
      <w:tr w:rsidR="00F952E3" w:rsidRPr="00C54F1A">
        <w:trPr>
          <w:trHeight w:val="255"/>
        </w:trPr>
        <w:tc>
          <w:tcPr>
            <w:tcW w:w="466" w:type="dxa"/>
          </w:tcPr>
          <w:p w:rsidR="00F952E3" w:rsidRPr="00C54F1A" w:rsidRDefault="00F952E3" w:rsidP="00C65539">
            <w:r w:rsidRPr="00C54F1A">
              <w:t>10</w:t>
            </w:r>
          </w:p>
        </w:tc>
        <w:tc>
          <w:tcPr>
            <w:tcW w:w="2581" w:type="dxa"/>
          </w:tcPr>
          <w:p w:rsidR="00F952E3" w:rsidRPr="00C54F1A" w:rsidRDefault="00F952E3" w:rsidP="00C65539">
            <w:pPr>
              <w:jc w:val="both"/>
            </w:pPr>
            <w:r w:rsidRPr="00C54F1A">
              <w:t>«Отдаю сердце детям»(2 место)</w:t>
            </w:r>
          </w:p>
        </w:tc>
        <w:tc>
          <w:tcPr>
            <w:tcW w:w="1588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Обобщение опыта</w:t>
            </w:r>
          </w:p>
        </w:tc>
        <w:tc>
          <w:tcPr>
            <w:tcW w:w="1663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Степанова Н.Г.</w:t>
            </w:r>
          </w:p>
        </w:tc>
        <w:tc>
          <w:tcPr>
            <w:tcW w:w="2160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C54F1A" w:rsidRDefault="00F952E3" w:rsidP="00C65539">
            <w:pPr>
              <w:rPr>
                <w:highlight w:val="yellow"/>
              </w:rPr>
            </w:pPr>
            <w:r w:rsidRPr="00C54F1A">
              <w:rPr>
                <w:highlight w:val="yellow"/>
              </w:rPr>
              <w:t>2015</w:t>
            </w:r>
          </w:p>
        </w:tc>
      </w:tr>
    </w:tbl>
    <w:p w:rsidR="00F952E3" w:rsidRPr="00C54F1A" w:rsidRDefault="00F952E3" w:rsidP="00212235">
      <w:pPr>
        <w:rPr>
          <w:i/>
          <w:iCs/>
        </w:rPr>
      </w:pPr>
    </w:p>
    <w:p w:rsidR="00F952E3" w:rsidRPr="00C54F1A" w:rsidRDefault="00F952E3" w:rsidP="00212235">
      <w:pPr>
        <w:jc w:val="right"/>
        <w:rPr>
          <w:b/>
          <w:bCs/>
          <w:i/>
          <w:iCs/>
        </w:rPr>
      </w:pPr>
    </w:p>
    <w:p w:rsidR="00F952E3" w:rsidRPr="00C54F1A" w:rsidRDefault="00F952E3" w:rsidP="00212235">
      <w:pPr>
        <w:jc w:val="right"/>
        <w:rPr>
          <w:b/>
          <w:bCs/>
          <w:snapToGrid w:val="0"/>
        </w:rPr>
      </w:pPr>
    </w:p>
    <w:p w:rsidR="00F952E3" w:rsidRPr="00C54F1A" w:rsidRDefault="00F952E3" w:rsidP="00212235">
      <w:r w:rsidRPr="00C54F1A">
        <w:t>в республике в г.Казань. Семинар руководителей –Плотникова Л.Н.,Горланова С.В.;семинар по русскому языку-Плотникова Л.Н.,Горланова С.В; семинар по математике-Грунина В.М.,Севастьянова Л.О.; .Все получили сертификаты.</w:t>
      </w:r>
    </w:p>
    <w:p w:rsidR="00F952E3" w:rsidRPr="00C54F1A" w:rsidRDefault="00F952E3" w:rsidP="00212235">
      <w:pPr>
        <w:rPr>
          <w:b/>
          <w:bCs/>
        </w:rPr>
      </w:pPr>
    </w:p>
    <w:p w:rsidR="00F952E3" w:rsidRPr="00C54F1A" w:rsidRDefault="00F952E3" w:rsidP="00212235">
      <w:r w:rsidRPr="00C54F1A">
        <w:t xml:space="preserve">     Также руководитель школьного музея Евграфова Т.С. и Андреева Т.М. приняли участие в работе практической конференции в Буинске, посвященной музейной работе.</w:t>
      </w:r>
    </w:p>
    <w:p w:rsidR="00F952E3" w:rsidRPr="00C54F1A" w:rsidRDefault="00F952E3" w:rsidP="00212235"/>
    <w:p w:rsidR="00F952E3" w:rsidRPr="00C54F1A" w:rsidRDefault="00F952E3" w:rsidP="00212235">
      <w:pPr>
        <w:jc w:val="center"/>
      </w:pPr>
    </w:p>
    <w:p w:rsidR="00F952E3" w:rsidRPr="00C54F1A" w:rsidRDefault="00F952E3" w:rsidP="00212235">
      <w:pPr>
        <w:jc w:val="center"/>
      </w:pPr>
    </w:p>
    <w:p w:rsidR="00F952E3" w:rsidRPr="00C54F1A" w:rsidRDefault="00F952E3" w:rsidP="00212235">
      <w:pPr>
        <w:rPr>
          <w:b/>
          <w:bCs/>
        </w:rPr>
      </w:pPr>
      <w:r w:rsidRPr="00C54F1A">
        <w:t>Результаты внеклассной работы школы в 2014-2015 учебном году по итогам конкурсов: 11 призовых мест от ЦДТ.</w:t>
      </w:r>
      <w:r w:rsidRPr="00C54F1A">
        <w:rPr>
          <w:b/>
          <w:bCs/>
        </w:rPr>
        <w:t xml:space="preserve"> </w:t>
      </w:r>
    </w:p>
    <w:p w:rsidR="00F952E3" w:rsidRPr="00C54F1A" w:rsidRDefault="00F952E3" w:rsidP="00212235">
      <w:pPr>
        <w:rPr>
          <w:spacing w:val="4"/>
        </w:rPr>
      </w:pPr>
      <w:r w:rsidRPr="00C54F1A">
        <w:rPr>
          <w:b/>
          <w:bCs/>
        </w:rPr>
        <w:t xml:space="preserve"> Учащиеся школы в 2014-15 учебном году приняли участие в более 100 конкурсах различного уровня.</w:t>
      </w:r>
      <w:r w:rsidRPr="00C54F1A">
        <w:rPr>
          <w:spacing w:val="4"/>
        </w:rPr>
        <w:t xml:space="preserve">                                              </w:t>
      </w:r>
    </w:p>
    <w:p w:rsidR="00F952E3" w:rsidRPr="00C54F1A" w:rsidRDefault="00F952E3" w:rsidP="00212235">
      <w:pPr>
        <w:rPr>
          <w:spacing w:val="4"/>
        </w:rPr>
      </w:pPr>
      <w:r w:rsidRPr="00C54F1A">
        <w:rPr>
          <w:spacing w:val="4"/>
        </w:rPr>
        <w:t xml:space="preserve">                                      </w:t>
      </w:r>
    </w:p>
    <w:p w:rsidR="00F952E3" w:rsidRPr="00C54F1A" w:rsidRDefault="00F952E3" w:rsidP="00212235">
      <w:r w:rsidRPr="00C54F1A">
        <w:t>Конкурсы за 2014-2015гол МБОУ Родниковская СОШ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91"/>
        <w:gridCol w:w="2224"/>
        <w:gridCol w:w="2528"/>
        <w:gridCol w:w="2921"/>
      </w:tblGrid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Ф.И учителей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районные</w:t>
            </w:r>
          </w:p>
        </w:tc>
        <w:tc>
          <w:tcPr>
            <w:tcW w:w="2565" w:type="dxa"/>
          </w:tcPr>
          <w:p w:rsidR="00F952E3" w:rsidRPr="00C54F1A" w:rsidRDefault="00F952E3" w:rsidP="00C65539">
            <w:r w:rsidRPr="00C54F1A">
              <w:t>Республиканские</w:t>
            </w:r>
          </w:p>
        </w:tc>
        <w:tc>
          <w:tcPr>
            <w:tcW w:w="2964" w:type="dxa"/>
          </w:tcPr>
          <w:p w:rsidR="00F952E3" w:rsidRPr="00C54F1A" w:rsidRDefault="00F952E3" w:rsidP="00C65539">
            <w:r w:rsidRPr="00C54F1A">
              <w:t xml:space="preserve">Российские  </w:t>
            </w:r>
          </w:p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Калинина И.А</w:t>
            </w:r>
          </w:p>
          <w:p w:rsidR="00F952E3" w:rsidRPr="00C54F1A" w:rsidRDefault="00F952E3" w:rsidP="00C65539">
            <w:r w:rsidRPr="00C54F1A">
              <w:t>Смирнова В.С Степанова Н,Г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>
            <w:r w:rsidRPr="00C54F1A">
              <w:t>Классики (сертификат)</w:t>
            </w:r>
          </w:p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Грунина В.М</w:t>
            </w:r>
          </w:p>
          <w:p w:rsidR="00F952E3" w:rsidRPr="00C54F1A" w:rsidRDefault="00F952E3" w:rsidP="00C65539">
            <w:r w:rsidRPr="00C54F1A">
              <w:t>Андреева Т.М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>
            <w:r w:rsidRPr="00C54F1A">
              <w:t>Олимпус (1.2.3 Места)</w:t>
            </w:r>
          </w:p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Горланова С.В</w:t>
            </w:r>
          </w:p>
          <w:p w:rsidR="00F952E3" w:rsidRPr="00C54F1A" w:rsidRDefault="00F952E3" w:rsidP="00C65539">
            <w:r w:rsidRPr="00C54F1A">
              <w:t>КалининаИ.А</w:t>
            </w:r>
          </w:p>
          <w:p w:rsidR="00F952E3" w:rsidRPr="00C54F1A" w:rsidRDefault="00F952E3" w:rsidP="00C65539">
            <w:r w:rsidRPr="00C54F1A">
              <w:t>Степанова Н.Г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>
            <w:r w:rsidRPr="00C54F1A">
              <w:t>Русский медвежонок (1.2.3. места)</w:t>
            </w:r>
          </w:p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Евграфова Т.С</w:t>
            </w:r>
          </w:p>
          <w:p w:rsidR="00F952E3" w:rsidRPr="00C54F1A" w:rsidRDefault="00F952E3" w:rsidP="00C65539">
            <w:r w:rsidRPr="00C54F1A">
              <w:t>Сапожникова Н.Ю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День неизвестного солдата(сертификат)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Сапожникова Н.Ю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Час кода(1.2.3. места)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Калинина И.А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Буду бдительным на льду (сертификат, 3 место)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/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« Литобраз»(3место)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Ахметов А.А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rPr>
                <w:lang w:val="en-US"/>
              </w:rPr>
              <w:t>IT-</w:t>
            </w:r>
            <w:r w:rsidRPr="00C54F1A">
              <w:t>чемпион (1.2,3 место)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Сапожникова Н.Ю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Не померкнет летопись Победы</w:t>
            </w:r>
          </w:p>
          <w:p w:rsidR="00F952E3" w:rsidRPr="00C54F1A" w:rsidRDefault="00F952E3" w:rsidP="00C65539">
            <w:r w:rsidRPr="00C54F1A">
              <w:t>сертификат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Андреева Т.М</w:t>
            </w:r>
          </w:p>
          <w:p w:rsidR="00F952E3" w:rsidRPr="00C54F1A" w:rsidRDefault="00F952E3" w:rsidP="00C65539">
            <w:r w:rsidRPr="00C54F1A">
              <w:t>Москвичева С.В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Родные лица Победы (2,3 место)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Все кл. руководители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Во имя любви вечности надежды(аллея)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Беспалова О.В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 xml:space="preserve">Нобелевскин надежды 2место 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 xml:space="preserve">Москвичева С.В </w:t>
            </w:r>
          </w:p>
          <w:p w:rsidR="00F952E3" w:rsidRPr="00C54F1A" w:rsidRDefault="00F952E3" w:rsidP="00C65539">
            <w:r w:rsidRPr="00C54F1A">
              <w:t>Сапожникова Н.Ю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Любознательные исследователи окружающего мира(сертификат)</w:t>
            </w:r>
          </w:p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Беспалова О.В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На страже отечества</w:t>
            </w:r>
          </w:p>
          <w:p w:rsidR="00F952E3" w:rsidRPr="00C54F1A" w:rsidRDefault="00F952E3" w:rsidP="00C65539">
            <w:r w:rsidRPr="00C54F1A">
              <w:t xml:space="preserve">2 место 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Степанова Н.Г</w:t>
            </w:r>
          </w:p>
          <w:p w:rsidR="00F952E3" w:rsidRPr="00C54F1A" w:rsidRDefault="00F952E3" w:rsidP="00C65539">
            <w:r w:rsidRPr="00C54F1A">
              <w:t>Андреева Т.М</w:t>
            </w:r>
          </w:p>
          <w:p w:rsidR="00F952E3" w:rsidRPr="00C54F1A" w:rsidRDefault="00F952E3" w:rsidP="00C65539">
            <w:r w:rsidRPr="00C54F1A">
              <w:t>Рахматуллина Р.Р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Твори . выдумывай ,пробуй. 1. Место.1 место</w:t>
            </w:r>
          </w:p>
        </w:tc>
        <w:tc>
          <w:tcPr>
            <w:tcW w:w="2565" w:type="dxa"/>
          </w:tcPr>
          <w:p w:rsidR="00F952E3" w:rsidRPr="00C54F1A" w:rsidRDefault="00F952E3" w:rsidP="00C65539">
            <w:r w:rsidRPr="00C54F1A">
              <w:t>Твори . выдумывай ,пробуй. 1. Место.1 место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Беспалова О.В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Мой любимый учитель(3 место, сертификат)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Калинина И.А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Зимнее чудо(2 место)</w:t>
            </w:r>
          </w:p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Калинина И.А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И снова в сказку 2место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Беспалова О.В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>
            <w:r w:rsidRPr="00C54F1A">
              <w:t>Спорт альтернатива пагубным привычкам(сетрификат)</w:t>
            </w:r>
          </w:p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Беспалова О.В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>
            <w:r w:rsidRPr="00C54F1A">
              <w:t>Радуга безопасности</w:t>
            </w:r>
          </w:p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Андреева .Т.М</w:t>
            </w:r>
          </w:p>
          <w:p w:rsidR="00F952E3" w:rsidRPr="00C54F1A" w:rsidRDefault="00F952E3" w:rsidP="00C65539">
            <w:r w:rsidRPr="00C54F1A">
              <w:t>Калинина И.А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Не тающий иний (2.3 место)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Беспалова О.В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Новогодняя сказка</w:t>
            </w:r>
          </w:p>
          <w:p w:rsidR="00F952E3" w:rsidRPr="00C54F1A" w:rsidRDefault="00F952E3" w:rsidP="00C65539">
            <w:r w:rsidRPr="00C54F1A">
              <w:t>2 место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Беспалова О.В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>
            <w:r w:rsidRPr="00C54F1A">
              <w:t>День защитников отечества (2 место)</w:t>
            </w:r>
          </w:p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БикеевА.Н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Бумажные самолеты ( 2. 3 место)</w:t>
            </w:r>
          </w:p>
        </w:tc>
        <w:tc>
          <w:tcPr>
            <w:tcW w:w="2565" w:type="dxa"/>
          </w:tcPr>
          <w:p w:rsidR="00F952E3" w:rsidRPr="00C54F1A" w:rsidRDefault="00F952E3" w:rsidP="00C65539">
            <w:r w:rsidRPr="00C54F1A">
              <w:t>Бадминтон</w:t>
            </w:r>
          </w:p>
          <w:p w:rsidR="00F952E3" w:rsidRPr="00C54F1A" w:rsidRDefault="00F952E3" w:rsidP="00C65539">
            <w:r w:rsidRPr="00C54F1A">
              <w:t>г. Елабуга(1.2 ,3 место)</w:t>
            </w:r>
          </w:p>
          <w:p w:rsidR="00F952E3" w:rsidRPr="00C54F1A" w:rsidRDefault="00F952E3" w:rsidP="00C65539">
            <w:r w:rsidRPr="00C54F1A">
              <w:t>г Казань (1,2,3 место)</w:t>
            </w:r>
          </w:p>
          <w:p w:rsidR="00F952E3" w:rsidRPr="00C54F1A" w:rsidRDefault="00F952E3" w:rsidP="00C65539">
            <w:r w:rsidRPr="00C54F1A">
              <w:t>Алексеевск (1,2места)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Бикеев А.Н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Папа. мама. я спортивная семья(3 место)</w:t>
            </w:r>
          </w:p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Бикеев А.Н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Соревнование по шахматам (1,2 места)</w:t>
            </w:r>
          </w:p>
        </w:tc>
        <w:tc>
          <w:tcPr>
            <w:tcW w:w="2565" w:type="dxa"/>
          </w:tcPr>
          <w:p w:rsidR="00F952E3" w:rsidRPr="00C54F1A" w:rsidRDefault="00F952E3" w:rsidP="00C65539">
            <w:r w:rsidRPr="00C54F1A">
              <w:t>Соревнование по шахматам (1, места)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Бикеев А.Н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Кросс  нации(2.4 место)</w:t>
            </w:r>
          </w:p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Рахматуллина Р.Р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>
            <w:r w:rsidRPr="00C54F1A">
              <w:t>Сельский учитель (3 место)</w:t>
            </w:r>
          </w:p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Рахматуллина .Р.Р</w:t>
            </w:r>
          </w:p>
          <w:p w:rsidR="00F952E3" w:rsidRPr="00C54F1A" w:rsidRDefault="00F952E3" w:rsidP="00C65539">
            <w:r w:rsidRPr="00C54F1A">
              <w:t>Розыева Г.Р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4 конкурса по татарскому языку</w:t>
            </w:r>
          </w:p>
        </w:tc>
        <w:tc>
          <w:tcPr>
            <w:tcW w:w="2565" w:type="dxa"/>
          </w:tcPr>
          <w:p w:rsidR="00F952E3" w:rsidRPr="00C54F1A" w:rsidRDefault="00F952E3" w:rsidP="00C65539">
            <w:r w:rsidRPr="00C54F1A">
              <w:t>3 конкурса по татарскому языку</w:t>
            </w:r>
          </w:p>
        </w:tc>
        <w:tc>
          <w:tcPr>
            <w:tcW w:w="2964" w:type="dxa"/>
          </w:tcPr>
          <w:p w:rsidR="00F952E3" w:rsidRPr="00C54F1A" w:rsidRDefault="00F952E3" w:rsidP="00C65539">
            <w:r w:rsidRPr="00C54F1A">
              <w:t>18 конкурсов по татарскому языку(1.2.3 МЕСТА +СЕРТИФИКАТЫ)</w:t>
            </w:r>
          </w:p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Андреева Т.М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Конкурс  родного языка 1 место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Степанова Н.Г Бикеев А.Н</w:t>
            </w:r>
          </w:p>
        </w:tc>
        <w:tc>
          <w:tcPr>
            <w:tcW w:w="2256" w:type="dxa"/>
          </w:tcPr>
          <w:p w:rsidR="00F952E3" w:rsidRPr="00C54F1A" w:rsidRDefault="00F952E3" w:rsidP="00C65539"/>
        </w:tc>
        <w:tc>
          <w:tcPr>
            <w:tcW w:w="2565" w:type="dxa"/>
          </w:tcPr>
          <w:p w:rsidR="00F952E3" w:rsidRPr="00C54F1A" w:rsidRDefault="00F952E3" w:rsidP="00C65539">
            <w:r w:rsidRPr="00C54F1A">
              <w:t>Сердце отдаю детям 2а перых места)</w:t>
            </w:r>
          </w:p>
        </w:tc>
        <w:tc>
          <w:tcPr>
            <w:tcW w:w="2964" w:type="dxa"/>
          </w:tcPr>
          <w:p w:rsidR="00F952E3" w:rsidRPr="00C54F1A" w:rsidRDefault="00F952E3" w:rsidP="00C65539"/>
        </w:tc>
      </w:tr>
      <w:tr w:rsidR="00F952E3" w:rsidRPr="00C54F1A">
        <w:tc>
          <w:tcPr>
            <w:tcW w:w="1786" w:type="dxa"/>
          </w:tcPr>
          <w:p w:rsidR="00F952E3" w:rsidRPr="00C54F1A" w:rsidRDefault="00F952E3" w:rsidP="00C65539">
            <w:r w:rsidRPr="00C54F1A">
              <w:t>БеспаловаО.В</w:t>
            </w:r>
          </w:p>
        </w:tc>
        <w:tc>
          <w:tcPr>
            <w:tcW w:w="2256" w:type="dxa"/>
          </w:tcPr>
          <w:p w:rsidR="00F952E3" w:rsidRPr="00C54F1A" w:rsidRDefault="00F952E3" w:rsidP="00C65539">
            <w:r w:rsidRPr="00C54F1A">
              <w:t>Безопасное колесо ( сертификат)</w:t>
            </w:r>
          </w:p>
        </w:tc>
        <w:tc>
          <w:tcPr>
            <w:tcW w:w="2565" w:type="dxa"/>
          </w:tcPr>
          <w:p w:rsidR="00F952E3" w:rsidRPr="00C54F1A" w:rsidRDefault="00F952E3" w:rsidP="00C65539"/>
        </w:tc>
        <w:tc>
          <w:tcPr>
            <w:tcW w:w="2964" w:type="dxa"/>
          </w:tcPr>
          <w:p w:rsidR="00F952E3" w:rsidRPr="00C54F1A" w:rsidRDefault="00F952E3" w:rsidP="00C65539"/>
        </w:tc>
      </w:tr>
    </w:tbl>
    <w:p w:rsidR="00F952E3" w:rsidRPr="00C54F1A" w:rsidRDefault="00F952E3" w:rsidP="00212235"/>
    <w:p w:rsidR="00F952E3" w:rsidRPr="00C54F1A" w:rsidRDefault="00F952E3" w:rsidP="00212235">
      <w:pPr>
        <w:rPr>
          <w:spacing w:val="4"/>
          <w:lang w:val="en-US"/>
        </w:rPr>
      </w:pPr>
    </w:p>
    <w:p w:rsidR="00F952E3" w:rsidRPr="00C54F1A" w:rsidRDefault="00F952E3" w:rsidP="00212235">
      <w:pPr>
        <w:rPr>
          <w:spacing w:val="4"/>
          <w:lang w:val="en-US"/>
        </w:rPr>
      </w:pPr>
    </w:p>
    <w:p w:rsidR="00F952E3" w:rsidRPr="00C54F1A" w:rsidRDefault="00F952E3" w:rsidP="00212235">
      <w:pPr>
        <w:rPr>
          <w:spacing w:val="4"/>
          <w:lang w:val="en-US"/>
        </w:rPr>
      </w:pPr>
    </w:p>
    <w:p w:rsidR="00F952E3" w:rsidRPr="00C54F1A" w:rsidRDefault="00F952E3" w:rsidP="00212235">
      <w:pPr>
        <w:rPr>
          <w:spacing w:val="4"/>
          <w:lang w:val="en-US"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</w:p>
    <w:p w:rsidR="00F952E3" w:rsidRDefault="00F952E3" w:rsidP="00212235">
      <w:pPr>
        <w:rPr>
          <w:b/>
          <w:bCs/>
        </w:rPr>
      </w:pPr>
      <w:r>
        <w:rPr>
          <w:b/>
          <w:bCs/>
        </w:rPr>
        <w:t xml:space="preserve"> Анализ методической работы</w:t>
      </w:r>
    </w:p>
    <w:p w:rsidR="00F952E3" w:rsidRDefault="00F952E3" w:rsidP="00212235">
      <w:pPr>
        <w:rPr>
          <w:b/>
          <w:bCs/>
        </w:rPr>
      </w:pPr>
    </w:p>
    <w:p w:rsidR="00F952E3" w:rsidRPr="00C54F1A" w:rsidRDefault="00F952E3" w:rsidP="00212235">
      <w:pPr>
        <w:rPr>
          <w:b/>
          <w:bCs/>
        </w:rPr>
      </w:pPr>
    </w:p>
    <w:p w:rsidR="00F952E3" w:rsidRPr="00C54F1A" w:rsidRDefault="00F952E3" w:rsidP="00212235">
      <w:pPr>
        <w:jc w:val="both"/>
      </w:pPr>
      <w:r w:rsidRPr="00C54F1A">
        <w:rPr>
          <w:b/>
          <w:bCs/>
        </w:rPr>
        <w:t xml:space="preserve">       </w:t>
      </w:r>
      <w:r w:rsidRPr="00C54F1A">
        <w:t>В школе работает 17 учителей. Методическая работа с учителями была направлена на  знакомство и внедрение в практику  новых педагогических технологий и успешную подготовку учащихся к сдаче итоговой аттестации и ЕГЭ.</w:t>
      </w:r>
    </w:p>
    <w:p w:rsidR="00F952E3" w:rsidRPr="00C54F1A" w:rsidRDefault="00F952E3" w:rsidP="00212235">
      <w:pPr>
        <w:jc w:val="both"/>
      </w:pPr>
      <w:r w:rsidRPr="00C54F1A">
        <w:tab/>
      </w:r>
    </w:p>
    <w:p w:rsidR="00F952E3" w:rsidRPr="00C54F1A" w:rsidRDefault="00F952E3" w:rsidP="00212235">
      <w:pPr>
        <w:jc w:val="both"/>
      </w:pPr>
      <w:r>
        <w:t>В 2014-15</w:t>
      </w:r>
      <w:r w:rsidRPr="00C54F1A">
        <w:t xml:space="preserve"> учебном году все учителя школы прошли обучение по Сингапурской системе обучения. Элементы которой начали применять на уроках. На базе школы в апреле был проведен семинар директоров школ и заместителей директоров по ВР, который получил хорошую оценку.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 xml:space="preserve">   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 xml:space="preserve">    Аттестация учителей – одно из главных направлений работы администрации школы.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В 201</w:t>
      </w:r>
      <w:r>
        <w:t>4-2015</w:t>
      </w:r>
      <w:r w:rsidRPr="00C54F1A">
        <w:t xml:space="preserve">году прошли аттестацию на 1 квалификационную категорию </w:t>
      </w:r>
      <w:r>
        <w:t>три учителя</w:t>
      </w:r>
      <w:r w:rsidRPr="00C54F1A">
        <w:t>.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</w:t>
      </w:r>
      <w:r>
        <w:t>Планируется в 2015-16</w:t>
      </w:r>
      <w:r w:rsidRPr="00C54F1A">
        <w:t xml:space="preserve"> учебном </w:t>
      </w:r>
      <w:r>
        <w:t>году аттестация на 1 категорию-3 учителей и 3</w:t>
      </w:r>
      <w:r w:rsidRPr="00C54F1A">
        <w:t xml:space="preserve"> на подтверждение.</w:t>
      </w:r>
    </w:p>
    <w:p w:rsidR="00F952E3" w:rsidRPr="00212235" w:rsidRDefault="00F952E3" w:rsidP="00212235"/>
    <w:p w:rsidR="00F952E3" w:rsidRPr="00C54F1A" w:rsidRDefault="00F952E3" w:rsidP="00212235">
      <w:r w:rsidRPr="00C54F1A">
        <w:t xml:space="preserve">Данные о категорийности педагогических  работников   Родниковской средней общеобразовательной   школы за 2015г. </w:t>
      </w:r>
    </w:p>
    <w:p w:rsidR="00F952E3" w:rsidRPr="00C54F1A" w:rsidRDefault="00F952E3" w:rsidP="00212235"/>
    <w:p w:rsidR="00F952E3" w:rsidRPr="00C54F1A" w:rsidRDefault="00F952E3" w:rsidP="00212235">
      <w:r w:rsidRPr="00C54F1A">
        <w:t xml:space="preserve"> </w:t>
      </w:r>
    </w:p>
    <w:p w:rsidR="00F952E3" w:rsidRPr="00C54F1A" w:rsidRDefault="00F952E3" w:rsidP="00212235">
      <w:r>
        <w:t>1 категория-12</w:t>
      </w:r>
      <w:r w:rsidRPr="00C54F1A">
        <w:t xml:space="preserve"> учителей</w:t>
      </w:r>
    </w:p>
    <w:p w:rsidR="00F952E3" w:rsidRPr="00C54F1A" w:rsidRDefault="00F952E3" w:rsidP="00212235">
      <w:r>
        <w:t>Сзд-5</w:t>
      </w:r>
      <w:r w:rsidRPr="00C54F1A">
        <w:t xml:space="preserve"> учителя</w:t>
      </w:r>
    </w:p>
    <w:p w:rsidR="00F952E3" w:rsidRPr="00C54F1A" w:rsidRDefault="00F952E3" w:rsidP="00212235">
      <w:pPr>
        <w:rPr>
          <w:b/>
          <w:bCs/>
        </w:rPr>
      </w:pPr>
    </w:p>
    <w:p w:rsidR="00F952E3" w:rsidRPr="00C54F1A" w:rsidRDefault="00F952E3" w:rsidP="00212235">
      <w:pPr>
        <w:rPr>
          <w:i/>
          <w:iCs/>
        </w:rPr>
      </w:pPr>
      <w:r w:rsidRPr="00C54F1A">
        <w:rPr>
          <w:u w:val="single"/>
        </w:rPr>
        <w:t xml:space="preserve"> Потребность в прохождении курсов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В школе составлен план прохождения курсов. В 2014-2015 году прошли курсовую подготовку 2 человека .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В 2015-16 году курсы должны пройти 13 учителей.</w:t>
      </w:r>
    </w:p>
    <w:p w:rsidR="00F952E3" w:rsidRPr="00C54F1A" w:rsidRDefault="00F952E3" w:rsidP="00212235">
      <w:pPr>
        <w:tabs>
          <w:tab w:val="center" w:pos="4677"/>
        </w:tabs>
      </w:pPr>
    </w:p>
    <w:p w:rsidR="00F952E3" w:rsidRPr="00C54F1A" w:rsidRDefault="00F952E3" w:rsidP="00212235">
      <w:pPr>
        <w:tabs>
          <w:tab w:val="center" w:pos="4677"/>
        </w:tabs>
      </w:pPr>
    </w:p>
    <w:p w:rsidR="00F952E3" w:rsidRPr="00C54F1A" w:rsidRDefault="00F952E3" w:rsidP="00212235">
      <w:pPr>
        <w:tabs>
          <w:tab w:val="center" w:pos="4677"/>
        </w:tabs>
        <w:rPr>
          <w:u w:val="single"/>
        </w:rPr>
      </w:pPr>
      <w:r w:rsidRPr="00C54F1A">
        <w:rPr>
          <w:color w:val="FF0000"/>
        </w:rPr>
        <w:t xml:space="preserve"> </w:t>
      </w:r>
      <w:r w:rsidRPr="00C54F1A">
        <w:t>В прошедшем учебном году было проведено фронтальных проверок в классах-3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-тематического контроля-12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-срезов-8(контрольных работ по итогам четвертей и года)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-предметных недель-10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-пед.советов-7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-персональный контроль-был оказан аттестующимся учителям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-МО учителей-предметников-5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-по преемственности  были проведены анкеты в 5,10 классах, посещали д.сады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>-совещания при директоре-</w:t>
      </w:r>
    </w:p>
    <w:p w:rsidR="00F952E3" w:rsidRPr="00C54F1A" w:rsidRDefault="00F952E3" w:rsidP="00212235">
      <w:pPr>
        <w:tabs>
          <w:tab w:val="center" w:pos="4677"/>
        </w:tabs>
      </w:pPr>
      <w:r w:rsidRPr="00C54F1A">
        <w:t xml:space="preserve">(написаны справки) </w:t>
      </w:r>
    </w:p>
    <w:p w:rsidR="00F952E3" w:rsidRPr="001D3FB1" w:rsidRDefault="00F952E3" w:rsidP="00447656">
      <w:pPr>
        <w:rPr>
          <w:b/>
          <w:bCs/>
        </w:rPr>
      </w:pPr>
      <w:r w:rsidRPr="001D3FB1">
        <w:rPr>
          <w:b/>
          <w:bCs/>
          <w:i/>
          <w:iCs/>
        </w:rPr>
        <w:t xml:space="preserve">          </w:t>
      </w:r>
      <w:r w:rsidRPr="001D3FB1">
        <w:rPr>
          <w:b/>
          <w:bCs/>
        </w:rPr>
        <w:t>ОБОБЩЕНИЕ И РАСПРОСТРАНЕНИЕ ПЕРЕДОВОГО ПЕДАГОГИЧЕСКОГО ОПЫТА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2406"/>
        <w:gridCol w:w="1763"/>
        <w:gridCol w:w="1655"/>
        <w:gridCol w:w="2313"/>
        <w:gridCol w:w="831"/>
      </w:tblGrid>
      <w:tr w:rsidR="00F952E3" w:rsidRPr="001D3FB1">
        <w:tc>
          <w:tcPr>
            <w:tcW w:w="466" w:type="dxa"/>
          </w:tcPr>
          <w:p w:rsidR="00F952E3" w:rsidRPr="001D3FB1" w:rsidRDefault="00F952E3" w:rsidP="004A271B">
            <w:pPr>
              <w:jc w:val="center"/>
            </w:pPr>
            <w:r w:rsidRPr="001D3FB1">
              <w:t>№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center"/>
            </w:pPr>
            <w:r w:rsidRPr="001D3FB1">
              <w:t>Тема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jc w:val="center"/>
            </w:pPr>
            <w:r w:rsidRPr="001D3FB1">
              <w:t>Форма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jc w:val="center"/>
            </w:pPr>
            <w:r w:rsidRPr="001D3FB1">
              <w:t>ФИО педагога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jc w:val="center"/>
            </w:pPr>
            <w:r w:rsidRPr="001D3FB1">
              <w:t>Уровень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jc w:val="center"/>
            </w:pPr>
            <w:r w:rsidRPr="001D3FB1">
              <w:t>Год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1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Бадминтон</w:t>
            </w:r>
          </w:p>
        </w:tc>
        <w:tc>
          <w:tcPr>
            <w:tcW w:w="1588" w:type="dxa"/>
          </w:tcPr>
          <w:p w:rsidR="00F952E3" w:rsidRPr="001D3FB1" w:rsidRDefault="00F952E3" w:rsidP="004A271B">
            <w:r w:rsidRPr="001D3FB1">
              <w:t xml:space="preserve">Презентация </w:t>
            </w:r>
          </w:p>
        </w:tc>
        <w:tc>
          <w:tcPr>
            <w:tcW w:w="1663" w:type="dxa"/>
          </w:tcPr>
          <w:p w:rsidR="00F952E3" w:rsidRPr="001D3FB1" w:rsidRDefault="00F952E3" w:rsidP="004A271B">
            <w:r w:rsidRPr="001D3FB1">
              <w:t>Бикеев А.Н.</w:t>
            </w:r>
          </w:p>
        </w:tc>
        <w:tc>
          <w:tcPr>
            <w:tcW w:w="2160" w:type="dxa"/>
          </w:tcPr>
          <w:p w:rsidR="00F952E3" w:rsidRPr="001D3FB1" w:rsidRDefault="00F952E3" w:rsidP="004A271B">
            <w:r w:rsidRPr="001D3FB1">
              <w:t xml:space="preserve">Республиканский </w:t>
            </w:r>
          </w:p>
        </w:tc>
        <w:tc>
          <w:tcPr>
            <w:tcW w:w="1113" w:type="dxa"/>
          </w:tcPr>
          <w:p w:rsidR="00F952E3" w:rsidRPr="001D3FB1" w:rsidRDefault="00F952E3" w:rsidP="004A271B">
            <w:r w:rsidRPr="001D3FB1">
              <w:t>2014</w:t>
            </w:r>
          </w:p>
        </w:tc>
      </w:tr>
      <w:tr w:rsidR="00F952E3" w:rsidRPr="001D3FB1">
        <w:trPr>
          <w:trHeight w:val="1040"/>
        </w:trPr>
        <w:tc>
          <w:tcPr>
            <w:tcW w:w="466" w:type="dxa"/>
          </w:tcPr>
          <w:p w:rsidR="00F952E3" w:rsidRPr="001D3FB1" w:rsidRDefault="00F952E3" w:rsidP="004A271B">
            <w:r w:rsidRPr="001D3FB1">
              <w:t>2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Этнокультурное образование:опыт и перспективы.</w:t>
            </w:r>
          </w:p>
        </w:tc>
        <w:tc>
          <w:tcPr>
            <w:tcW w:w="1588" w:type="dxa"/>
          </w:tcPr>
          <w:p w:rsidR="00F952E3" w:rsidRPr="001D3FB1" w:rsidRDefault="00F952E3" w:rsidP="004A271B">
            <w:r w:rsidRPr="001D3FB1">
              <w:t xml:space="preserve">Доклад </w:t>
            </w:r>
          </w:p>
        </w:tc>
        <w:tc>
          <w:tcPr>
            <w:tcW w:w="1663" w:type="dxa"/>
          </w:tcPr>
          <w:p w:rsidR="00F952E3" w:rsidRPr="001D3FB1" w:rsidRDefault="00F952E3" w:rsidP="004A271B">
            <w:r w:rsidRPr="001D3FB1">
              <w:t>Андреева Т.М.</w:t>
            </w:r>
          </w:p>
        </w:tc>
        <w:tc>
          <w:tcPr>
            <w:tcW w:w="2160" w:type="dxa"/>
          </w:tcPr>
          <w:p w:rsidR="00F952E3" w:rsidRPr="001D3FB1" w:rsidRDefault="00F952E3" w:rsidP="004A271B">
            <w:r w:rsidRPr="001D3FB1">
              <w:t xml:space="preserve">Региональный </w:t>
            </w:r>
          </w:p>
        </w:tc>
        <w:tc>
          <w:tcPr>
            <w:tcW w:w="1113" w:type="dxa"/>
          </w:tcPr>
          <w:p w:rsidR="00F952E3" w:rsidRPr="001D3FB1" w:rsidRDefault="00F952E3" w:rsidP="004A271B">
            <w:r w:rsidRPr="001D3FB1"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3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Этнокультурное образование:опыт и перспективы.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 xml:space="preserve">Доклад 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Евграфова Т.С.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 xml:space="preserve">Региональный </w:t>
            </w:r>
          </w:p>
        </w:tc>
        <w:tc>
          <w:tcPr>
            <w:tcW w:w="1113" w:type="dxa"/>
          </w:tcPr>
          <w:p w:rsidR="00F952E3" w:rsidRPr="001D3FB1" w:rsidRDefault="00F952E3" w:rsidP="004A271B">
            <w:r w:rsidRPr="001D3FB1">
              <w:rPr>
                <w:highlight w:val="yellow"/>
              </w:rPr>
              <w:t>201</w:t>
            </w:r>
            <w:r w:rsidRPr="001D3FB1">
              <w:t>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4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Повышение качества образования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Круглый стол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Горланова С.В.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5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Повышение качества образования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Круглый стол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Плотникова Л.Н.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6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 xml:space="preserve">Музейная работа 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презентация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Андреева Т.М.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7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Музейная работа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презентация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Евграфова Т.С.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8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Развитие музейной работы на селе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доклад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Евграфова Т.С.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муниципальный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/>
          <w:p w:rsidR="00F952E3" w:rsidRPr="001D3FB1" w:rsidRDefault="00F952E3" w:rsidP="004A271B">
            <w:r w:rsidRPr="001D3FB1">
              <w:t>9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Открытый музейный урок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урок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Андреева Т.М.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муниципальный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10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Мы дружбою сильны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Внеклассное мероприятие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Степанова Н.Г.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муниципальный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11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Лучший классный руководитель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презентация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Степанова Н.Г.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12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Наш лучший учитель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Обобщение опыта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Бикеев А.Н.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13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Наш лучший учитель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Обобщение опыта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Степанова Н.Г.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республиканский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14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Грант Главы администрации района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Обобщение опыта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Бикеев А.Н.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Районный 1 место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  <w:tr w:rsidR="00F952E3" w:rsidRPr="001D3FB1">
        <w:trPr>
          <w:trHeight w:val="255"/>
        </w:trPr>
        <w:tc>
          <w:tcPr>
            <w:tcW w:w="466" w:type="dxa"/>
          </w:tcPr>
          <w:p w:rsidR="00F952E3" w:rsidRPr="001D3FB1" w:rsidRDefault="00F952E3" w:rsidP="004A271B">
            <w:r w:rsidRPr="001D3FB1">
              <w:t>15</w:t>
            </w:r>
          </w:p>
        </w:tc>
        <w:tc>
          <w:tcPr>
            <w:tcW w:w="2581" w:type="dxa"/>
          </w:tcPr>
          <w:p w:rsidR="00F952E3" w:rsidRPr="001D3FB1" w:rsidRDefault="00F952E3" w:rsidP="004A271B">
            <w:pPr>
              <w:jc w:val="both"/>
            </w:pPr>
            <w:r w:rsidRPr="001D3FB1">
              <w:t>Грант Главы администрации района</w:t>
            </w:r>
          </w:p>
        </w:tc>
        <w:tc>
          <w:tcPr>
            <w:tcW w:w="1588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Обобщение опыта</w:t>
            </w:r>
          </w:p>
        </w:tc>
        <w:tc>
          <w:tcPr>
            <w:tcW w:w="166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Степанова Н.Г.</w:t>
            </w:r>
          </w:p>
        </w:tc>
        <w:tc>
          <w:tcPr>
            <w:tcW w:w="2160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районный</w:t>
            </w:r>
          </w:p>
        </w:tc>
        <w:tc>
          <w:tcPr>
            <w:tcW w:w="1113" w:type="dxa"/>
          </w:tcPr>
          <w:p w:rsidR="00F952E3" w:rsidRPr="001D3FB1" w:rsidRDefault="00F952E3" w:rsidP="004A271B">
            <w:pPr>
              <w:rPr>
                <w:highlight w:val="yellow"/>
              </w:rPr>
            </w:pPr>
            <w:r w:rsidRPr="001D3FB1">
              <w:rPr>
                <w:highlight w:val="yellow"/>
              </w:rPr>
              <w:t>2014</w:t>
            </w:r>
          </w:p>
        </w:tc>
      </w:tr>
    </w:tbl>
    <w:p w:rsidR="00F952E3" w:rsidRPr="001D3FB1" w:rsidRDefault="00F952E3" w:rsidP="00447656">
      <w:pPr>
        <w:rPr>
          <w:i/>
          <w:iCs/>
        </w:rPr>
      </w:pPr>
    </w:p>
    <w:p w:rsidR="00F952E3" w:rsidRPr="00C20895" w:rsidRDefault="00F952E3" w:rsidP="00447656">
      <w:pPr>
        <w:jc w:val="right"/>
        <w:rPr>
          <w:b/>
          <w:bCs/>
          <w:i/>
          <w:iCs/>
        </w:rPr>
      </w:pPr>
    </w:p>
    <w:p w:rsidR="00F952E3" w:rsidRDefault="00F952E3" w:rsidP="00447656">
      <w:pPr>
        <w:rPr>
          <w:lang w:val="en-US"/>
        </w:rPr>
      </w:pPr>
    </w:p>
    <w:p w:rsidR="00F952E3" w:rsidRDefault="00F952E3" w:rsidP="00447656">
      <w:pPr>
        <w:rPr>
          <w:lang w:val="en-US"/>
        </w:rPr>
      </w:pPr>
    </w:p>
    <w:p w:rsidR="00F952E3" w:rsidRDefault="00F952E3" w:rsidP="00447656">
      <w:r>
        <w:t xml:space="preserve">    В 2014-15</w:t>
      </w:r>
      <w:r w:rsidRPr="001D3FB1">
        <w:t xml:space="preserve"> году учителя школы приняли активное участие в конференциях проводимых в республике в г.Казань. Семинар руководителей –Плотникова Л.Н.,Горланова С.В.;семинар по русскому языку-Плотникова Л.Н.,Горланова С.В; семинар по математике-Грунина В.М.,Севастьянова Л.О.; семинар по физике –Ахметов А.А.Все получили сертификаты.</w:t>
      </w:r>
    </w:p>
    <w:p w:rsidR="00F952E3" w:rsidRPr="001D3FB1" w:rsidRDefault="00F952E3" w:rsidP="00447656">
      <w:r>
        <w:t>Три руководителя школы проходят обучение по менеджменту.</w:t>
      </w:r>
    </w:p>
    <w:p w:rsidR="00F952E3" w:rsidRPr="001D3FB1" w:rsidRDefault="00F952E3" w:rsidP="00447656">
      <w:pPr>
        <w:rPr>
          <w:b/>
          <w:bCs/>
        </w:rPr>
      </w:pPr>
    </w:p>
    <w:p w:rsidR="00F952E3" w:rsidRDefault="00F952E3" w:rsidP="00447656">
      <w:r w:rsidRPr="001D3FB1">
        <w:t xml:space="preserve">     Также руководитель школьного музея Евграфова Т.С. и Андреева Т.М. приняли участие в работе практической конференции в Зеленодольске, посвященной музейной работе.</w:t>
      </w:r>
    </w:p>
    <w:p w:rsidR="00F952E3" w:rsidRPr="00C171A5" w:rsidRDefault="00F952E3" w:rsidP="00D3643D">
      <w:pPr>
        <w:jc w:val="both"/>
      </w:pPr>
      <w:r w:rsidRPr="00C171A5">
        <w:t>Близко и дорого каждому из нас то место, где мы родились, выросли, сделали первые шаги в большую жизнь, где наш дом, родные, близкие, друзья.</w:t>
      </w:r>
    </w:p>
    <w:p w:rsidR="00F952E3" w:rsidRPr="00C171A5" w:rsidRDefault="00F952E3" w:rsidP="00D3643D">
      <w:pPr>
        <w:jc w:val="both"/>
      </w:pPr>
      <w:r>
        <w:t xml:space="preserve"> </w:t>
      </w:r>
      <w:r w:rsidRPr="00C171A5">
        <w:t>Среди множества национальных и этнокультурных компонентов с которыми имеет дело школа, одним из значимых является язык.</w:t>
      </w:r>
    </w:p>
    <w:p w:rsidR="00F952E3" w:rsidRPr="00C171A5" w:rsidRDefault="00F952E3" w:rsidP="00D3643D">
      <w:pPr>
        <w:jc w:val="both"/>
      </w:pPr>
      <w:r>
        <w:t xml:space="preserve">  </w:t>
      </w:r>
      <w:r w:rsidRPr="00C171A5">
        <w:t>Седьмой год учителя Родниковской школы работают в направлении сохранения и развития культуры мордовского  и чувашского народов. Мордовский и чувашский язык ведётся с 1 по 4 класс. От ЦДТ Алексеевского района организованы объединения по интересам культурологической направленности : «История и культура мордовского народа» , «История и культура чувашского народа». Национальное воспитание продолжается и в школьном музее.</w:t>
      </w:r>
    </w:p>
    <w:p w:rsidR="00F952E3" w:rsidRPr="00C171A5" w:rsidRDefault="00F952E3" w:rsidP="00D3643D">
      <w:pPr>
        <w:jc w:val="both"/>
      </w:pPr>
      <w:r>
        <w:t xml:space="preserve">   </w:t>
      </w:r>
      <w:r w:rsidRPr="00C171A5">
        <w:t>Учителя мордовского и чувашского языков ведут активную работу по межрегиональному сотрудничеству, обмениваются опытом, участвуют в профессиональных конкурсах как по учебной, так и воспитательной направленности.</w:t>
      </w:r>
    </w:p>
    <w:p w:rsidR="00F952E3" w:rsidRPr="00C171A5" w:rsidRDefault="00F952E3" w:rsidP="00D3643D">
      <w:pPr>
        <w:jc w:val="both"/>
      </w:pPr>
      <w:r w:rsidRPr="00C171A5">
        <w:t>- 2013,2014 гг учитель мордовского языка Андреева Т.М. и руководитель школьного музея Евграфова Т.С. участвовали во Всероссийской научно-практической педагогической конференции с международным участием: «Этнокультурное образование : опыт и перспективы»,которая проходила в г.Саранск.</w:t>
      </w:r>
    </w:p>
    <w:p w:rsidR="00F952E3" w:rsidRPr="00C171A5" w:rsidRDefault="00F952E3" w:rsidP="00D3643D">
      <w:pPr>
        <w:jc w:val="both"/>
      </w:pPr>
      <w:r w:rsidRPr="00C171A5">
        <w:t>- 2014 г. Андреева Т.М.(учитель мордовского языка ) и Степанова Н.Г.(учитель чувашского языка)участвовали в республиканском конкурсе «Вперёд в прошлое» в номинации «Национальные игры»,проходившем в КНИТУ г.Казань.(Сертификаты).</w:t>
      </w:r>
    </w:p>
    <w:p w:rsidR="00F952E3" w:rsidRPr="00C171A5" w:rsidRDefault="00F952E3" w:rsidP="00D3643D">
      <w:pPr>
        <w:jc w:val="both"/>
      </w:pPr>
      <w:r w:rsidRPr="00C171A5">
        <w:t>- 2014 г. Степанова Н.Г.(учитель чувашского языка) уч</w:t>
      </w:r>
      <w:r>
        <w:t>аствовала в Чувашской народной к</w:t>
      </w:r>
      <w:r w:rsidRPr="00C171A5">
        <w:t>онференции в пгт Алексеевское.</w:t>
      </w:r>
    </w:p>
    <w:p w:rsidR="00F952E3" w:rsidRPr="00C171A5" w:rsidRDefault="00F952E3" w:rsidP="00D3643D">
      <w:pPr>
        <w:jc w:val="both"/>
      </w:pPr>
      <w:r w:rsidRPr="00C171A5">
        <w:t>-2014 г ученица Степановой Н.Г.(учитель чувашского языка) участвовала во всероссийском конкурсе педагогического мастерства «Я- современный ученик» в номинации «Национальные традиции».На конкурс была представлена презентация о родном селе.(Сертификат).</w:t>
      </w:r>
    </w:p>
    <w:p w:rsidR="00F952E3" w:rsidRPr="00C171A5" w:rsidRDefault="00F952E3" w:rsidP="00D3643D">
      <w:pPr>
        <w:jc w:val="both"/>
      </w:pPr>
      <w:r w:rsidRPr="00C171A5">
        <w:t>- 2015 г.учителя родного языка участвовали в 7 республиканском фестивале искусств ,ремёсел и декоративно-прикладного творчества «Алтын куллар »,форма участия: обобщение педагогического опыта( выступление, публикация, мастер-классы)</w:t>
      </w:r>
    </w:p>
    <w:p w:rsidR="00F952E3" w:rsidRPr="00C171A5" w:rsidRDefault="00F952E3" w:rsidP="00D3643D">
      <w:pPr>
        <w:jc w:val="both"/>
      </w:pPr>
      <w:r w:rsidRPr="00C171A5">
        <w:t>(Сертификаты)</w:t>
      </w:r>
    </w:p>
    <w:p w:rsidR="00F952E3" w:rsidRPr="00C171A5" w:rsidRDefault="00F952E3" w:rsidP="00D3643D">
      <w:pPr>
        <w:jc w:val="both"/>
      </w:pPr>
      <w:r w:rsidRPr="00C171A5">
        <w:t>-2015 г.учитель чувашского языка Степанова Н.Г.заняла 2 место в  муниципальном конкурсе «Сердце отдаю детям» в номинации «Национальное воспитание».</w:t>
      </w:r>
    </w:p>
    <w:p w:rsidR="00F952E3" w:rsidRPr="00C171A5" w:rsidRDefault="00F952E3" w:rsidP="00D3643D">
      <w:pPr>
        <w:jc w:val="both"/>
      </w:pPr>
      <w:r w:rsidRPr="00C171A5">
        <w:t>-2015 г. Андреева Т.М. и Степанова Н.Г. заняли 1 место в муниципальном конкурсе «национальная игрушка».( Игрушки принимали участие на  выставке г.Казань).</w:t>
      </w:r>
    </w:p>
    <w:p w:rsidR="00F952E3" w:rsidRPr="00C171A5" w:rsidRDefault="00F952E3" w:rsidP="00D3643D">
      <w:pPr>
        <w:jc w:val="both"/>
      </w:pPr>
      <w:r w:rsidRPr="00C171A5">
        <w:t>-2015 г.Андреева Т.М.. стала призёром и заняла 2 место во Всероссийском конкурсе «Туган тел» в номинации учитель родного языка г.Казань.</w:t>
      </w:r>
    </w:p>
    <w:p w:rsidR="00F952E3" w:rsidRPr="00C171A5" w:rsidRDefault="00F952E3" w:rsidP="00D3643D">
      <w:pPr>
        <w:jc w:val="both"/>
      </w:pPr>
      <w:r w:rsidRPr="00C171A5">
        <w:t>-2015 год Андреева Т.М. награждена Грамотой МКУ «Отдел образования Алексеевского муниципального района РТ» (за достигнутые успехи в деле обучения и воспитания подрастающего поколения)</w:t>
      </w:r>
    </w:p>
    <w:p w:rsidR="00F952E3" w:rsidRPr="00C171A5" w:rsidRDefault="00F952E3" w:rsidP="00D3643D">
      <w:pPr>
        <w:jc w:val="both"/>
      </w:pPr>
      <w:r w:rsidRPr="00C171A5">
        <w:t>-2015 г. Нашу школу посетили преподаватели и студенты КФУ г.Казань, этнокультурного отделения. Администрацией школы  совместно с учителями родного языка была организована встреча по обмену опытом, учителя отвечали на вопросы, студентам были продемонстрированы  национальные уголки, музей школы. В программу встречи входило посещение сторожилов с.Родники и д.Тиган-Булак. Гости остались очень довольны и пригласили нас  посетить  этнокультурный  музей в КФУ.</w:t>
      </w:r>
    </w:p>
    <w:p w:rsidR="00F952E3" w:rsidRPr="00C171A5" w:rsidRDefault="00F952E3" w:rsidP="00D3643D">
      <w:pPr>
        <w:jc w:val="both"/>
      </w:pPr>
      <w:r>
        <w:t xml:space="preserve">    </w:t>
      </w:r>
      <w:r w:rsidRPr="00C171A5">
        <w:t xml:space="preserve">Учителя родного языка используют в своей работе </w:t>
      </w:r>
      <w:r>
        <w:t>много дополнительного материал</w:t>
      </w:r>
      <w:r w:rsidRPr="00C171A5">
        <w:t>,выписывают газеты и журналы на родном языке: Сувар,Тете,Танташ, Халах шкуле и тд.  Воспитанники школы под руководством учителей родного языка участвуют в школьных праздниках, проводят  Недели родного языка,  принимают участие в  мероприятиях проводимых на территории своего сельского поселения и выезжают с концертами за пределы села. Тесный контакт с Чувашскомайнской школой.</w:t>
      </w:r>
    </w:p>
    <w:p w:rsidR="00F952E3" w:rsidRPr="001D3FB1" w:rsidRDefault="00F952E3" w:rsidP="00D3643D">
      <w:r w:rsidRPr="00F154DC">
        <w:t xml:space="preserve">   </w:t>
      </w:r>
      <w:r w:rsidRPr="00C171A5">
        <w:t>Любая нация должна сохранить свой язык ,традиции ,культуру, религию, традиционный уклад жизни деревни. Мы развиваемся , мы хотим чтобы наша нация процветала</w:t>
      </w:r>
    </w:p>
    <w:p w:rsidR="00F952E3" w:rsidRDefault="00F952E3" w:rsidP="00B76588">
      <w:pPr>
        <w:ind w:left="-709" w:firstLine="709"/>
        <w:jc w:val="both"/>
        <w:rPr>
          <w:sz w:val="24"/>
          <w:szCs w:val="24"/>
        </w:rPr>
      </w:pPr>
      <w:r w:rsidRPr="00541158">
        <w:rPr>
          <w:sz w:val="24"/>
          <w:szCs w:val="24"/>
        </w:rPr>
        <w:t xml:space="preserve">В целях повышения интеллектуального развития учащихся в школе проводились  </w:t>
      </w:r>
      <w:r>
        <w:rPr>
          <w:b/>
          <w:bCs/>
          <w:sz w:val="24"/>
          <w:szCs w:val="24"/>
        </w:rPr>
        <w:t xml:space="preserve">предметные </w:t>
      </w:r>
      <w:r w:rsidRPr="00541158">
        <w:rPr>
          <w:b/>
          <w:bCs/>
          <w:sz w:val="24"/>
          <w:szCs w:val="24"/>
        </w:rPr>
        <w:t>недели,</w:t>
      </w:r>
      <w:r w:rsidRPr="00541158">
        <w:rPr>
          <w:sz w:val="24"/>
          <w:szCs w:val="24"/>
        </w:rPr>
        <w:t xml:space="preserve"> на которых проводились интеллектуально - познавательные игры, тематические беседы, конкурсы, викторины, круглые столы.  </w:t>
      </w:r>
    </w:p>
    <w:p w:rsidR="00F952E3" w:rsidRPr="007B7184" w:rsidRDefault="00F952E3" w:rsidP="00B76588">
      <w:pPr>
        <w:tabs>
          <w:tab w:val="left" w:pos="142"/>
          <w:tab w:val="left" w:pos="7107"/>
        </w:tabs>
        <w:ind w:left="-709" w:right="283" w:firstLine="709"/>
        <w:jc w:val="both"/>
        <w:rPr>
          <w:sz w:val="24"/>
          <w:szCs w:val="24"/>
        </w:rPr>
      </w:pPr>
      <w:r w:rsidRPr="00541158">
        <w:rPr>
          <w:sz w:val="24"/>
          <w:szCs w:val="24"/>
        </w:rPr>
        <w:t xml:space="preserve"> </w:t>
      </w:r>
      <w:r w:rsidRPr="007B7184">
        <w:rPr>
          <w:sz w:val="24"/>
          <w:szCs w:val="24"/>
        </w:rPr>
        <w:t>По плану работы учреждения проводятся заседания педсоветов, методических объединений предметников.</w:t>
      </w:r>
    </w:p>
    <w:p w:rsidR="00F952E3" w:rsidRPr="007B7184" w:rsidRDefault="00F952E3" w:rsidP="00B76588">
      <w:pPr>
        <w:ind w:left="-709" w:firstLine="709"/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 Основной целью воспитательной работы является создание единой воспитывающей среды на </w:t>
      </w:r>
      <w:r>
        <w:rPr>
          <w:sz w:val="24"/>
          <w:szCs w:val="24"/>
        </w:rPr>
        <w:t>основе нравственного воспитания</w:t>
      </w:r>
      <w:r w:rsidRPr="007B7184">
        <w:rPr>
          <w:sz w:val="24"/>
          <w:szCs w:val="24"/>
        </w:rPr>
        <w:t xml:space="preserve">. </w:t>
      </w:r>
    </w:p>
    <w:p w:rsidR="00F952E3" w:rsidRPr="007B7184" w:rsidRDefault="00F952E3" w:rsidP="00B76588">
      <w:pPr>
        <w:ind w:left="-709" w:firstLine="709"/>
        <w:jc w:val="both"/>
        <w:rPr>
          <w:sz w:val="24"/>
          <w:szCs w:val="24"/>
        </w:rPr>
      </w:pPr>
      <w:r w:rsidRPr="007B7184">
        <w:rPr>
          <w:sz w:val="24"/>
          <w:szCs w:val="24"/>
        </w:rPr>
        <w:t>Руководством в воспитательной деятельности служат программы воспитательной работ</w:t>
      </w:r>
      <w:r>
        <w:rPr>
          <w:sz w:val="24"/>
          <w:szCs w:val="24"/>
        </w:rPr>
        <w:t>ы «Вершины мудрости», «Азбука нравственности»,</w:t>
      </w:r>
      <w:r w:rsidRPr="007B7184">
        <w:rPr>
          <w:sz w:val="24"/>
          <w:szCs w:val="24"/>
        </w:rPr>
        <w:t xml:space="preserve"> «Наполним душу» и основные государственные документы. </w:t>
      </w:r>
    </w:p>
    <w:p w:rsidR="00F952E3" w:rsidRPr="00CB743D" w:rsidRDefault="00F952E3" w:rsidP="00B76588">
      <w:pPr>
        <w:ind w:left="-709" w:firstLine="709"/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 Важнейшим условием успешности воспитательной работы школы является создание ак</w:t>
      </w:r>
      <w:r>
        <w:rPr>
          <w:sz w:val="24"/>
          <w:szCs w:val="24"/>
        </w:rPr>
        <w:t>тивной воспитывающей среды. МБОУ Родниковская</w:t>
      </w:r>
      <w:r w:rsidRPr="007B7184">
        <w:rPr>
          <w:sz w:val="24"/>
          <w:szCs w:val="24"/>
        </w:rPr>
        <w:t xml:space="preserve">  СОШ является </w:t>
      </w:r>
      <w:r>
        <w:rPr>
          <w:sz w:val="24"/>
          <w:szCs w:val="24"/>
        </w:rPr>
        <w:t xml:space="preserve">многонациональной </w:t>
      </w:r>
      <w:r w:rsidRPr="007B7184">
        <w:rPr>
          <w:sz w:val="24"/>
          <w:szCs w:val="24"/>
        </w:rPr>
        <w:t xml:space="preserve"> школой, учатся в ней дети чуваш</w:t>
      </w:r>
      <w:r>
        <w:rPr>
          <w:sz w:val="24"/>
          <w:szCs w:val="24"/>
        </w:rPr>
        <w:t>и, мордва, русские</w:t>
      </w:r>
      <w:r w:rsidRPr="007B7184">
        <w:rPr>
          <w:sz w:val="24"/>
          <w:szCs w:val="24"/>
        </w:rPr>
        <w:t xml:space="preserve">. В школе работают педагоги владеющие родным языком и знающие традиции народа. </w:t>
      </w:r>
    </w:p>
    <w:p w:rsidR="00F952E3" w:rsidRPr="00CB743D" w:rsidRDefault="00F952E3" w:rsidP="00B76588">
      <w:pPr>
        <w:ind w:left="-709" w:firstLine="709"/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   Основная  цель воспитательной работы и вытекающие из неё задачи реализуются учителями, классными руководителями, ученическим коллективом  в учебно-воспитательном процессе, в работе с родителями. </w:t>
      </w:r>
    </w:p>
    <w:p w:rsidR="00F952E3" w:rsidRDefault="00F952E3" w:rsidP="00B76588">
      <w:pPr>
        <w:jc w:val="both"/>
        <w:rPr>
          <w:sz w:val="24"/>
          <w:szCs w:val="24"/>
        </w:rPr>
      </w:pPr>
    </w:p>
    <w:p w:rsidR="00F952E3" w:rsidRPr="00A37FC7" w:rsidRDefault="00F952E3" w:rsidP="00B76588">
      <w:pPr>
        <w:jc w:val="center"/>
        <w:rPr>
          <w:b/>
          <w:bCs/>
          <w:sz w:val="24"/>
          <w:szCs w:val="24"/>
        </w:rPr>
      </w:pPr>
      <w:r w:rsidRPr="00A37FC7">
        <w:rPr>
          <w:b/>
          <w:bCs/>
          <w:sz w:val="24"/>
          <w:szCs w:val="24"/>
        </w:rPr>
        <w:t>Основные мероприятия по месяцам  и программам во внеурочной деятельности  школы</w:t>
      </w:r>
    </w:p>
    <w:p w:rsidR="00F952E3" w:rsidRPr="00A37FC7" w:rsidRDefault="00F952E3" w:rsidP="00B7658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2014-2015</w:t>
      </w:r>
      <w:r w:rsidRPr="00A37FC7">
        <w:rPr>
          <w:b/>
          <w:bCs/>
          <w:sz w:val="24"/>
          <w:szCs w:val="24"/>
        </w:rPr>
        <w:t xml:space="preserve"> учебный год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1"/>
        <w:gridCol w:w="4558"/>
        <w:gridCol w:w="1967"/>
        <w:gridCol w:w="1518"/>
      </w:tblGrid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Месяцы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Мероприятия</w:t>
            </w:r>
          </w:p>
        </w:tc>
        <w:tc>
          <w:tcPr>
            <w:tcW w:w="1985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Ответственный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Участники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Сентябрь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День знаний - Торжественная линейка </w:t>
            </w:r>
          </w:p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рождения  СНТ</w:t>
            </w:r>
          </w:p>
        </w:tc>
        <w:tc>
          <w:tcPr>
            <w:tcW w:w="198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пед.орг.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</w:t>
            </w:r>
            <w:r>
              <w:rPr>
                <w:sz w:val="24"/>
                <w:szCs w:val="24"/>
              </w:rPr>
              <w:t>-ли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 кл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Октябрь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Праздничная программа посвященная 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Дню Учителя, 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Дню пожилых людей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Посвящение в следопыты</w:t>
            </w:r>
          </w:p>
        </w:tc>
        <w:tc>
          <w:tcPr>
            <w:tcW w:w="198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кл.рук.-ли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пед-орг.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кл.рук.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 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Ноябрь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Классные часы по единой теме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 «Народы мира на пути к единству»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Посвящение в следопыты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Развлекательная игра «В здоровом теле- здоровый дух».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Классные вечера 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«Мама милая моя</w:t>
            </w:r>
            <w:r w:rsidRPr="007B7184"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ЗДВР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пед.орг.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пед.орг.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уч. физ-ры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 рук-ли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1-4кл.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Декабрь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Классный час  по единой теме «Что значит быть гражданином России?»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Новогодние праздники по возрастным группам.</w:t>
            </w:r>
          </w:p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кл.рук-ли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bookmarkStart w:id="0" w:name="OLE_LINK1"/>
            <w:r w:rsidRPr="007B7184">
              <w:rPr>
                <w:sz w:val="24"/>
                <w:szCs w:val="24"/>
              </w:rPr>
              <w:t>кл.рук.</w:t>
            </w:r>
            <w:bookmarkEnd w:id="0"/>
            <w:r>
              <w:rPr>
                <w:sz w:val="24"/>
                <w:szCs w:val="24"/>
              </w:rPr>
              <w:t>-ли</w:t>
            </w:r>
            <w:r w:rsidRPr="007B7184">
              <w:rPr>
                <w:sz w:val="24"/>
                <w:szCs w:val="24"/>
              </w:rPr>
              <w:t>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bookmarkStart w:id="1" w:name="OLE_LINK2"/>
            <w:r w:rsidRPr="007B7184">
              <w:rPr>
                <w:sz w:val="24"/>
                <w:szCs w:val="24"/>
              </w:rPr>
              <w:t xml:space="preserve">пед.орг, </w:t>
            </w:r>
            <w:bookmarkEnd w:id="1"/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1-11кл.</w:t>
            </w:r>
          </w:p>
          <w:p w:rsidR="00F952E3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1-4кл.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5-8кл.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9-11кл.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Январь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Турнир знатоков этикета «Семейные обычаи» </w:t>
            </w:r>
          </w:p>
          <w:p w:rsidR="00F952E3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Встреча с выпускниками «Вечер школьных друзей»</w:t>
            </w:r>
          </w:p>
          <w:p w:rsidR="00F952E3" w:rsidRDefault="00F952E3" w:rsidP="00C655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Татьянин день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«Поможем птицам, зимой».Изготовление кормушек. 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библиотекарь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пед.орг.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ЗДВР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8-11кл.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8-11кл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Февраль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Классный час по единой теме «Каким должен быть защитник своей Родины»</w:t>
            </w:r>
          </w:p>
          <w:p w:rsidR="00F952E3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Праздничная программа посвященная Дню Защитника Отечества.</w:t>
            </w:r>
            <w:r>
              <w:rPr>
                <w:sz w:val="24"/>
                <w:szCs w:val="24"/>
              </w:rPr>
              <w:t xml:space="preserve"> «А ну-ка, парни»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«А ну-ка ,папы»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кл.рук-ли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кл.рук-ли 3,5 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рук. ОБЖ,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уч физ-ры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1-11кл.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Март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Праздничная программа 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«Праздник наших мам, бабушек и подружек»</w:t>
            </w:r>
          </w:p>
          <w:p w:rsidR="00F952E3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Классные мероприятия, посвященные Международному женскому дню 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Неделя  детской  и юношеской книги</w:t>
            </w:r>
          </w:p>
        </w:tc>
        <w:tc>
          <w:tcPr>
            <w:tcW w:w="1985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пед.орг,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 2, 7 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уч. биологии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библиотекарь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1-11кл.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</w:p>
          <w:p w:rsidR="00F952E3" w:rsidRDefault="00F952E3" w:rsidP="00C65539">
            <w:pPr>
              <w:jc w:val="both"/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1-11кл.</w:t>
            </w:r>
          </w:p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1-8 кл.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Апрель</w:t>
            </w:r>
          </w:p>
        </w:tc>
        <w:tc>
          <w:tcPr>
            <w:tcW w:w="5014" w:type="dxa"/>
          </w:tcPr>
          <w:p w:rsidR="00F952E3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 наши друзья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родных языков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Весенняя неделя добра.</w:t>
            </w:r>
          </w:p>
          <w:p w:rsidR="00F952E3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Субботник по уходу и благоустройству школьной территории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космонавтики</w:t>
            </w:r>
          </w:p>
        </w:tc>
        <w:tc>
          <w:tcPr>
            <w:tcW w:w="1985" w:type="dxa"/>
          </w:tcPr>
          <w:p w:rsidR="00F952E3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ЗДВР,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уч. родных яз</w:t>
            </w:r>
            <w:r w:rsidRPr="007B7184">
              <w:rPr>
                <w:sz w:val="24"/>
                <w:szCs w:val="24"/>
              </w:rPr>
              <w:t>.,</w:t>
            </w:r>
          </w:p>
          <w:p w:rsidR="00F952E3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ЗДВР,</w:t>
            </w:r>
          </w:p>
          <w:p w:rsidR="00F952E3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 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1-11кл</w:t>
            </w:r>
          </w:p>
          <w:p w:rsidR="00F952E3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 кл</w:t>
            </w:r>
          </w:p>
          <w:p w:rsidR="00F952E3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</w:t>
            </w:r>
          </w:p>
        </w:tc>
      </w:tr>
      <w:tr w:rsidR="00F952E3" w:rsidRPr="007B7184">
        <w:tc>
          <w:tcPr>
            <w:tcW w:w="1473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Май </w:t>
            </w:r>
          </w:p>
        </w:tc>
        <w:tc>
          <w:tcPr>
            <w:tcW w:w="501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Уход за памятником воинам, погибшим в годы Великой Отечественной Войны.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Митинг, посвященный Дню Победы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рождения пионерской организации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Последний звонок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администрация 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администрация</w:t>
            </w:r>
            <w:r w:rsidRPr="007B7184">
              <w:rPr>
                <w:sz w:val="24"/>
                <w:szCs w:val="24"/>
              </w:rPr>
              <w:br/>
              <w:t xml:space="preserve"> кл.рук.</w:t>
            </w:r>
            <w:r>
              <w:rPr>
                <w:sz w:val="24"/>
                <w:szCs w:val="24"/>
              </w:rPr>
              <w:t>5- 6 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пед.орг</w:t>
            </w:r>
            <w:r>
              <w:rPr>
                <w:sz w:val="24"/>
                <w:szCs w:val="24"/>
              </w:rPr>
              <w:t>.</w:t>
            </w:r>
            <w:r w:rsidRPr="007B7184">
              <w:rPr>
                <w:sz w:val="24"/>
                <w:szCs w:val="24"/>
              </w:rPr>
              <w:t>уч.ОБЖ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 рук. 11 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пед.организатор</w:t>
            </w:r>
          </w:p>
        </w:tc>
        <w:tc>
          <w:tcPr>
            <w:tcW w:w="15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5-6 кл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 кл.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 кл.</w:t>
            </w:r>
          </w:p>
        </w:tc>
      </w:tr>
    </w:tbl>
    <w:p w:rsidR="00F952E3" w:rsidRPr="007B7184" w:rsidRDefault="00F952E3" w:rsidP="00B76588">
      <w:pPr>
        <w:jc w:val="both"/>
        <w:rPr>
          <w:sz w:val="24"/>
          <w:szCs w:val="24"/>
        </w:rPr>
      </w:pPr>
    </w:p>
    <w:p w:rsidR="00F952E3" w:rsidRPr="007B7184" w:rsidRDefault="00F952E3" w:rsidP="00B76588">
      <w:pPr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B7184">
        <w:rPr>
          <w:sz w:val="24"/>
          <w:szCs w:val="24"/>
        </w:rPr>
        <w:t xml:space="preserve">  Критерием всей проводимой воспитательной работы  является то, насколько она  служит ребенку, не усредненному, абстрактному, а каждому из детей.</w:t>
      </w:r>
    </w:p>
    <w:p w:rsidR="00F952E3" w:rsidRPr="007B7184" w:rsidRDefault="00F952E3" w:rsidP="00B76588">
      <w:pPr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В целях воспитания этической культуры и формирования навыков познания себя, самовоспитания, самообразования и самореализации согласно плану классных руководителей проводятся разнообразные по формам и по содержанию классные часы, мероприятия, экскурсии  исходя из возрастных особенностей учащихся.</w:t>
      </w:r>
    </w:p>
    <w:p w:rsidR="00F952E3" w:rsidRPr="007B7184" w:rsidRDefault="00F952E3" w:rsidP="00B76588">
      <w:pPr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 В школе сложилась система работы на основе детского </w:t>
      </w:r>
      <w:r>
        <w:rPr>
          <w:sz w:val="24"/>
          <w:szCs w:val="24"/>
        </w:rPr>
        <w:t>общественного объединения «Бригантина</w:t>
      </w:r>
      <w:r w:rsidRPr="007B7184">
        <w:rPr>
          <w:sz w:val="24"/>
          <w:szCs w:val="24"/>
        </w:rPr>
        <w:t>». При проведении работы по достижению  основной цели воспитательной работы основная работа и мероприятия ведется  по трем возрастным группам и пяти направлениям Здоровье,</w:t>
      </w:r>
      <w:r>
        <w:rPr>
          <w:sz w:val="24"/>
          <w:szCs w:val="24"/>
        </w:rPr>
        <w:t xml:space="preserve"> </w:t>
      </w:r>
      <w:r w:rsidRPr="007B7184">
        <w:rPr>
          <w:sz w:val="24"/>
          <w:szCs w:val="24"/>
        </w:rPr>
        <w:t>Учеба, Культура, Труд, Общечеловеческие ценности.</w:t>
      </w:r>
    </w:p>
    <w:p w:rsidR="00F952E3" w:rsidRPr="007B7184" w:rsidRDefault="00F952E3" w:rsidP="00B76588">
      <w:pPr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 Неотъемлемой частью школьной жизни является детское самоуправление.  Оно представлено в виде пяти комиссий</w:t>
      </w:r>
      <w:r>
        <w:rPr>
          <w:sz w:val="24"/>
          <w:szCs w:val="24"/>
        </w:rPr>
        <w:t>. Программа «Бригантина</w:t>
      </w:r>
      <w:r w:rsidRPr="007B7184">
        <w:rPr>
          <w:sz w:val="24"/>
          <w:szCs w:val="24"/>
        </w:rPr>
        <w:t>», которая объединяет учащихся 1-11 классов, направлена на самореализацию личности ученика и учителя. Развитие самоуправления  ведётся по пяти основным  направлениям. В течение года работали пять комиссий :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8"/>
        <w:gridCol w:w="1997"/>
        <w:gridCol w:w="1845"/>
        <w:gridCol w:w="1889"/>
        <w:gridCol w:w="1815"/>
      </w:tblGrid>
      <w:tr w:rsidR="00F952E3" w:rsidRPr="007B7184">
        <w:tc>
          <w:tcPr>
            <w:tcW w:w="2059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</w:t>
            </w:r>
          </w:p>
        </w:tc>
        <w:tc>
          <w:tcPr>
            <w:tcW w:w="2059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2</w:t>
            </w:r>
          </w:p>
        </w:tc>
        <w:tc>
          <w:tcPr>
            <w:tcW w:w="2059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3</w:t>
            </w:r>
          </w:p>
        </w:tc>
        <w:tc>
          <w:tcPr>
            <w:tcW w:w="2059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4</w:t>
            </w:r>
          </w:p>
        </w:tc>
        <w:tc>
          <w:tcPr>
            <w:tcW w:w="2060" w:type="dxa"/>
          </w:tcPr>
          <w:p w:rsidR="00F952E3" w:rsidRPr="007B7184" w:rsidRDefault="00F952E3" w:rsidP="00C65539">
            <w:pPr>
              <w:jc w:val="center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5</w:t>
            </w:r>
          </w:p>
        </w:tc>
      </w:tr>
      <w:tr w:rsidR="00F952E3" w:rsidRPr="007B7184">
        <w:tc>
          <w:tcPr>
            <w:tcW w:w="2059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Дисциплины  и порядка</w:t>
            </w:r>
          </w:p>
        </w:tc>
        <w:tc>
          <w:tcPr>
            <w:tcW w:w="2059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Учебно- познавательной работе</w:t>
            </w:r>
          </w:p>
        </w:tc>
        <w:tc>
          <w:tcPr>
            <w:tcW w:w="2059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Досуговая</w:t>
            </w:r>
          </w:p>
        </w:tc>
        <w:tc>
          <w:tcPr>
            <w:tcW w:w="2059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Спортивная</w:t>
            </w:r>
          </w:p>
        </w:tc>
        <w:tc>
          <w:tcPr>
            <w:tcW w:w="2060" w:type="dxa"/>
          </w:tcPr>
          <w:p w:rsidR="00F952E3" w:rsidRPr="007B7184" w:rsidRDefault="00F952E3" w:rsidP="00C65539">
            <w:pPr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Шефская</w:t>
            </w:r>
          </w:p>
        </w:tc>
      </w:tr>
    </w:tbl>
    <w:p w:rsidR="00F952E3" w:rsidRPr="007B7184" w:rsidRDefault="00F952E3" w:rsidP="00B76588">
      <w:pPr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</w:t>
      </w:r>
    </w:p>
    <w:p w:rsidR="00F952E3" w:rsidRPr="007B7184" w:rsidRDefault="00F952E3" w:rsidP="00B76588">
      <w:pPr>
        <w:tabs>
          <w:tab w:val="left" w:pos="9900"/>
        </w:tabs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  В основе всей  воспитательной работы лежит система коллективных творческих дел, которые планируются  на основе красных календарных дат и по желанию учащихся. Праздник «Золотой осени», «Зимняя сказка», встреча с уч</w:t>
      </w:r>
      <w:r>
        <w:rPr>
          <w:sz w:val="24"/>
          <w:szCs w:val="24"/>
        </w:rPr>
        <w:t>ащимися и учителями Чувашскомайнской</w:t>
      </w:r>
      <w:r w:rsidRPr="007B7184">
        <w:rPr>
          <w:sz w:val="24"/>
          <w:szCs w:val="24"/>
        </w:rPr>
        <w:t xml:space="preserve"> СОШ и др. стали настоящим праздником и для участников, и для зрителей. В каждом КТД учащиеся 1-11 классов приняли 100% участие. Эти праздники традиционно проводились по трем возрастным группам. Также хочется отметить, что  на многие общешкольные мероприятия со старшеклассниками приходят выпускники.  Были запланированы и проведены совместные с родителями  и учителями  развлекательные игры, фольклорные и другие праздники. Успешно используется  национальный колорит в воспитательном процессе шк</w:t>
      </w:r>
      <w:r>
        <w:rPr>
          <w:sz w:val="24"/>
          <w:szCs w:val="24"/>
        </w:rPr>
        <w:t>олы, работают национальные  кружки.</w:t>
      </w:r>
      <w:r w:rsidRPr="007B7184">
        <w:rPr>
          <w:sz w:val="24"/>
          <w:szCs w:val="24"/>
        </w:rPr>
        <w:t xml:space="preserve"> </w:t>
      </w:r>
    </w:p>
    <w:p w:rsidR="00F952E3" w:rsidRPr="007B7184" w:rsidRDefault="00F952E3" w:rsidP="00B76588">
      <w:pPr>
        <w:tabs>
          <w:tab w:val="left" w:pos="9900"/>
        </w:tabs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В школе работа с родителями основывается на прогрессивных традициях народной педагогики, т.к. она проявляется  в моральных законах и обычаях, закрепляя  и формируя традиции. </w:t>
      </w:r>
    </w:p>
    <w:p w:rsidR="00F952E3" w:rsidRPr="007B7184" w:rsidRDefault="00F952E3" w:rsidP="00B76588">
      <w:pPr>
        <w:tabs>
          <w:tab w:val="left" w:pos="9900"/>
        </w:tabs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 Сохранение и укрепление здоровья учащихся становится одной из важнейших    задач образовательного учреждения. В образовательном процессе педагоги школы активно используют здоровьесберегающие технологии. В целях  реализации плана </w:t>
      </w:r>
      <w:r w:rsidRPr="007B7184">
        <w:rPr>
          <w:b/>
          <w:bCs/>
          <w:sz w:val="24"/>
          <w:szCs w:val="24"/>
        </w:rPr>
        <w:t>«Здоровье»</w:t>
      </w:r>
      <w:r w:rsidRPr="007B7184">
        <w:rPr>
          <w:sz w:val="24"/>
          <w:szCs w:val="24"/>
        </w:rPr>
        <w:t xml:space="preserve"> в школе рабочий день начинается с проведения общешкольной утренней гимнастики под руководством учителя физкультуры. В холодное время года гимнастика проводится в спортзале, в теплое время - на свежем воздухе.</w:t>
      </w:r>
    </w:p>
    <w:p w:rsidR="00F952E3" w:rsidRPr="007B7184" w:rsidRDefault="00F952E3" w:rsidP="00B76588">
      <w:pPr>
        <w:tabs>
          <w:tab w:val="left" w:pos="9900"/>
        </w:tabs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Во второй половине дня каждый ученик может реализовать себя в программах </w:t>
      </w:r>
      <w:r w:rsidRPr="007B7184">
        <w:rPr>
          <w:b/>
          <w:bCs/>
          <w:sz w:val="24"/>
          <w:szCs w:val="24"/>
        </w:rPr>
        <w:t>дополнительного образования, п</w:t>
      </w:r>
      <w:r w:rsidRPr="007B7184">
        <w:rPr>
          <w:sz w:val="24"/>
          <w:szCs w:val="24"/>
        </w:rPr>
        <w:t>ринять участие в работе кружков. 100 % учащихся школы охвачено внеурочной деятельностью. В школе работают т</w:t>
      </w:r>
      <w:r>
        <w:rPr>
          <w:sz w:val="24"/>
          <w:szCs w:val="24"/>
        </w:rPr>
        <w:t>ри кружка (секций) по</w:t>
      </w:r>
      <w:r w:rsidRPr="007B7184">
        <w:rPr>
          <w:sz w:val="24"/>
          <w:szCs w:val="24"/>
        </w:rPr>
        <w:t xml:space="preserve"> программам дополнительного образования</w:t>
      </w:r>
    </w:p>
    <w:tbl>
      <w:tblPr>
        <w:tblW w:w="105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27"/>
        <w:gridCol w:w="1080"/>
        <w:gridCol w:w="1080"/>
        <w:gridCol w:w="2159"/>
        <w:gridCol w:w="1622"/>
        <w:gridCol w:w="1961"/>
      </w:tblGrid>
      <w:tr w:rsidR="00F952E3" w:rsidRPr="007B7184">
        <w:tc>
          <w:tcPr>
            <w:tcW w:w="2627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Наименование </w:t>
            </w:r>
          </w:p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кружка</w:t>
            </w:r>
          </w:p>
        </w:tc>
        <w:tc>
          <w:tcPr>
            <w:tcW w:w="1080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ОУ</w:t>
            </w:r>
          </w:p>
        </w:tc>
        <w:tc>
          <w:tcPr>
            <w:tcW w:w="1080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Класс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59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Руководитель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22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День </w:t>
            </w:r>
          </w:p>
        </w:tc>
        <w:tc>
          <w:tcPr>
            <w:tcW w:w="1961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Время</w:t>
            </w:r>
          </w:p>
        </w:tc>
      </w:tr>
      <w:tr w:rsidR="00F952E3" w:rsidRPr="007B7184">
        <w:tc>
          <w:tcPr>
            <w:tcW w:w="2627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мастеров</w:t>
            </w:r>
            <w:r w:rsidRPr="007B7184">
              <w:rPr>
                <w:sz w:val="24"/>
                <w:szCs w:val="24"/>
              </w:rPr>
              <w:t>»</w:t>
            </w:r>
          </w:p>
        </w:tc>
        <w:tc>
          <w:tcPr>
            <w:tcW w:w="1080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ЦДТ</w:t>
            </w:r>
          </w:p>
        </w:tc>
        <w:tc>
          <w:tcPr>
            <w:tcW w:w="1080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1-9</w:t>
            </w:r>
          </w:p>
        </w:tc>
        <w:tc>
          <w:tcPr>
            <w:tcW w:w="2159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Бикеев А.Н.</w:t>
            </w:r>
          </w:p>
        </w:tc>
        <w:tc>
          <w:tcPr>
            <w:tcW w:w="1622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</w:tc>
        <w:tc>
          <w:tcPr>
            <w:tcW w:w="1961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12.10-15.10</w:t>
            </w:r>
          </w:p>
        </w:tc>
      </w:tr>
      <w:tr w:rsidR="00F952E3" w:rsidRPr="007B7184">
        <w:tc>
          <w:tcPr>
            <w:tcW w:w="2627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«История и культура мордовского народа»</w:t>
            </w:r>
            <w:r w:rsidRPr="007B7184">
              <w:rPr>
                <w:sz w:val="24"/>
                <w:szCs w:val="24"/>
              </w:rPr>
              <w:t>»</w:t>
            </w:r>
          </w:p>
        </w:tc>
        <w:tc>
          <w:tcPr>
            <w:tcW w:w="1080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ЦДТ</w:t>
            </w:r>
          </w:p>
        </w:tc>
        <w:tc>
          <w:tcPr>
            <w:tcW w:w="1080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3-11</w:t>
            </w:r>
          </w:p>
        </w:tc>
        <w:tc>
          <w:tcPr>
            <w:tcW w:w="2159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Т.М.</w:t>
            </w:r>
          </w:p>
        </w:tc>
        <w:tc>
          <w:tcPr>
            <w:tcW w:w="1622" w:type="dxa"/>
          </w:tcPr>
          <w:p w:rsidR="00F952E3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Пятница </w:t>
            </w:r>
          </w:p>
        </w:tc>
        <w:tc>
          <w:tcPr>
            <w:tcW w:w="1961" w:type="dxa"/>
          </w:tcPr>
          <w:p w:rsidR="00F952E3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12.10-14.10</w:t>
            </w:r>
          </w:p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13.10-15.10</w:t>
            </w:r>
          </w:p>
        </w:tc>
      </w:tr>
      <w:tr w:rsidR="00F952E3" w:rsidRPr="007B7184">
        <w:tc>
          <w:tcPr>
            <w:tcW w:w="2627" w:type="dxa"/>
          </w:tcPr>
          <w:p w:rsidR="00F952E3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«История и культура чувашского народа»</w:t>
            </w:r>
          </w:p>
        </w:tc>
        <w:tc>
          <w:tcPr>
            <w:tcW w:w="1080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ЦДТ</w:t>
            </w:r>
          </w:p>
        </w:tc>
        <w:tc>
          <w:tcPr>
            <w:tcW w:w="1080" w:type="dxa"/>
          </w:tcPr>
          <w:p w:rsidR="00F952E3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2-9</w:t>
            </w:r>
          </w:p>
        </w:tc>
        <w:tc>
          <w:tcPr>
            <w:tcW w:w="2159" w:type="dxa"/>
          </w:tcPr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Горланова Ю.М.</w:t>
            </w:r>
          </w:p>
        </w:tc>
        <w:tc>
          <w:tcPr>
            <w:tcW w:w="1622" w:type="dxa"/>
          </w:tcPr>
          <w:p w:rsidR="00F952E3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1961" w:type="dxa"/>
          </w:tcPr>
          <w:p w:rsidR="00F952E3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13.15-15.15</w:t>
            </w:r>
          </w:p>
          <w:p w:rsidR="00F952E3" w:rsidRPr="007B7184" w:rsidRDefault="00F952E3" w:rsidP="00C65539">
            <w:pPr>
              <w:tabs>
                <w:tab w:val="left" w:pos="9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12.20-14.20</w:t>
            </w:r>
          </w:p>
        </w:tc>
      </w:tr>
    </w:tbl>
    <w:p w:rsidR="00F952E3" w:rsidRPr="007B7184" w:rsidRDefault="00F952E3" w:rsidP="00B76588">
      <w:pPr>
        <w:tabs>
          <w:tab w:val="left" w:pos="9900"/>
        </w:tabs>
        <w:jc w:val="both"/>
        <w:rPr>
          <w:sz w:val="24"/>
          <w:szCs w:val="24"/>
        </w:rPr>
      </w:pPr>
    </w:p>
    <w:p w:rsidR="00F952E3" w:rsidRDefault="00F952E3" w:rsidP="00B76588">
      <w:pPr>
        <w:ind w:left="-180"/>
        <w:jc w:val="both"/>
        <w:rPr>
          <w:sz w:val="24"/>
          <w:szCs w:val="24"/>
        </w:rPr>
      </w:pPr>
      <w:r w:rsidRPr="007B7184">
        <w:rPr>
          <w:sz w:val="24"/>
          <w:szCs w:val="24"/>
        </w:rPr>
        <w:t xml:space="preserve">         По данному направлени</w:t>
      </w:r>
      <w:r>
        <w:rPr>
          <w:sz w:val="24"/>
          <w:szCs w:val="24"/>
        </w:rPr>
        <w:t>ю работает секция «Бадминтон».</w:t>
      </w:r>
      <w:r w:rsidRPr="007B7184">
        <w:rPr>
          <w:sz w:val="24"/>
          <w:szCs w:val="24"/>
        </w:rPr>
        <w:t xml:space="preserve"> Хочется отметить работу спортивной секции </w:t>
      </w:r>
      <w:r>
        <w:rPr>
          <w:sz w:val="24"/>
          <w:szCs w:val="24"/>
        </w:rPr>
        <w:t>(тренер Бикеев А.Н</w:t>
      </w:r>
      <w:r w:rsidRPr="007B7184">
        <w:rPr>
          <w:sz w:val="24"/>
          <w:szCs w:val="24"/>
        </w:rPr>
        <w:t xml:space="preserve">.) Члены этой секции неоднократно защищают честь школы на районных и республиканских соревнованиях в течение года. </w:t>
      </w:r>
    </w:p>
    <w:p w:rsidR="00F952E3" w:rsidRPr="007B7184" w:rsidRDefault="00F952E3" w:rsidP="00B76588">
      <w:pPr>
        <w:ind w:left="-180"/>
        <w:jc w:val="both"/>
        <w:rPr>
          <w:sz w:val="24"/>
          <w:szCs w:val="24"/>
        </w:rPr>
      </w:pPr>
      <w:r w:rsidRPr="007B7184">
        <w:rPr>
          <w:sz w:val="24"/>
          <w:szCs w:val="24"/>
        </w:rPr>
        <w:t>Работа по профилактике правонарушений велась согласно плану, составлен социальный паспорт школы и классов. Ведутся профилактические беседы</w:t>
      </w:r>
      <w:r>
        <w:rPr>
          <w:sz w:val="24"/>
          <w:szCs w:val="24"/>
        </w:rPr>
        <w:t>,</w:t>
      </w:r>
      <w:r w:rsidRPr="007B7184">
        <w:rPr>
          <w:sz w:val="24"/>
          <w:szCs w:val="24"/>
        </w:rPr>
        <w:t xml:space="preserve">  проводятся  классные часы, проводилось анкетирование по употреблению алкогольных и психоактивных веществ.</w:t>
      </w:r>
    </w:p>
    <w:p w:rsidR="00F952E3" w:rsidRPr="007B7184" w:rsidRDefault="00F952E3" w:rsidP="00B76588">
      <w:pPr>
        <w:rPr>
          <w:sz w:val="24"/>
          <w:szCs w:val="24"/>
        </w:rPr>
      </w:pPr>
      <w:r w:rsidRPr="007B7184">
        <w:rPr>
          <w:sz w:val="24"/>
          <w:szCs w:val="24"/>
        </w:rPr>
        <w:t xml:space="preserve">Также  в течение года проводились тематические классные часы и уроки  по рекомендации ИМЦ: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2060"/>
        <w:gridCol w:w="3143"/>
      </w:tblGrid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Название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Классы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«Внимание- поросток».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5-11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Сентябрь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День народного единства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Цикл олимпийских уроков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 в четверть</w:t>
            </w: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Урок чистой воды.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Декабрь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Интернет –урок « Имею право знать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7-11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Февраль-март</w:t>
            </w: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Урок космонавтики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Апрель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« Скажи телефону доверия – ДА»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5-11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Апрель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F952E3" w:rsidRPr="007B7184">
        <w:tc>
          <w:tcPr>
            <w:tcW w:w="4644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Свеча памяти</w:t>
            </w:r>
          </w:p>
        </w:tc>
        <w:tc>
          <w:tcPr>
            <w:tcW w:w="222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3432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</w:tr>
    </w:tbl>
    <w:p w:rsidR="00F952E3" w:rsidRPr="007B7184" w:rsidRDefault="00F952E3" w:rsidP="00B76588">
      <w:pPr>
        <w:rPr>
          <w:sz w:val="24"/>
          <w:szCs w:val="24"/>
        </w:rPr>
      </w:pPr>
    </w:p>
    <w:p w:rsidR="00F952E3" w:rsidRPr="007B7184" w:rsidRDefault="00F952E3" w:rsidP="00B76588">
      <w:pPr>
        <w:tabs>
          <w:tab w:val="left" w:pos="4140"/>
        </w:tabs>
        <w:rPr>
          <w:sz w:val="24"/>
          <w:szCs w:val="24"/>
        </w:rPr>
      </w:pPr>
      <w:r w:rsidRPr="007B7184">
        <w:rPr>
          <w:sz w:val="24"/>
          <w:szCs w:val="24"/>
        </w:rPr>
        <w:t xml:space="preserve"> В течение года в школе проводились акции :</w:t>
      </w:r>
    </w:p>
    <w:tbl>
      <w:tblPr>
        <w:tblW w:w="105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5"/>
        <w:gridCol w:w="3225"/>
        <w:gridCol w:w="2340"/>
        <w:gridCol w:w="2359"/>
        <w:gridCol w:w="2035"/>
      </w:tblGrid>
      <w:tr w:rsidR="00F952E3" w:rsidRPr="007B7184">
        <w:tc>
          <w:tcPr>
            <w:tcW w:w="55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</w:tc>
        <w:tc>
          <w:tcPr>
            <w:tcW w:w="322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Название</w:t>
            </w:r>
          </w:p>
        </w:tc>
        <w:tc>
          <w:tcPr>
            <w:tcW w:w="234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Месяц</w:t>
            </w:r>
          </w:p>
        </w:tc>
        <w:tc>
          <w:tcPr>
            <w:tcW w:w="23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 xml:space="preserve">Участники ,класс                                        </w:t>
            </w:r>
          </w:p>
        </w:tc>
        <w:tc>
          <w:tcPr>
            <w:tcW w:w="203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Ответственные</w:t>
            </w:r>
          </w:p>
        </w:tc>
      </w:tr>
      <w:tr w:rsidR="00F952E3" w:rsidRPr="007B7184">
        <w:tc>
          <w:tcPr>
            <w:tcW w:w="55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</w:t>
            </w:r>
          </w:p>
        </w:tc>
        <w:tc>
          <w:tcPr>
            <w:tcW w:w="322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Внимание -подросток</w:t>
            </w:r>
          </w:p>
        </w:tc>
        <w:tc>
          <w:tcPr>
            <w:tcW w:w="234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сентябрь</w:t>
            </w:r>
          </w:p>
        </w:tc>
        <w:tc>
          <w:tcPr>
            <w:tcW w:w="23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5-11</w:t>
            </w:r>
          </w:p>
        </w:tc>
        <w:tc>
          <w:tcPr>
            <w:tcW w:w="203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ЗДВР,кл.рук</w:t>
            </w:r>
          </w:p>
        </w:tc>
      </w:tr>
      <w:tr w:rsidR="00F952E3" w:rsidRPr="007B7184">
        <w:tc>
          <w:tcPr>
            <w:tcW w:w="55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2</w:t>
            </w:r>
          </w:p>
        </w:tc>
        <w:tc>
          <w:tcPr>
            <w:tcW w:w="322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Милосердие</w:t>
            </w:r>
          </w:p>
        </w:tc>
        <w:tc>
          <w:tcPr>
            <w:tcW w:w="234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Сентябрь</w:t>
            </w:r>
          </w:p>
        </w:tc>
        <w:tc>
          <w:tcPr>
            <w:tcW w:w="23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203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ЗДВР,Кл.рук</w:t>
            </w:r>
          </w:p>
        </w:tc>
      </w:tr>
      <w:tr w:rsidR="00F952E3" w:rsidRPr="007B7184">
        <w:tc>
          <w:tcPr>
            <w:tcW w:w="55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3</w:t>
            </w:r>
          </w:p>
        </w:tc>
        <w:tc>
          <w:tcPr>
            <w:tcW w:w="322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Забота</w:t>
            </w:r>
          </w:p>
        </w:tc>
        <w:tc>
          <w:tcPr>
            <w:tcW w:w="234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Октябрь</w:t>
            </w:r>
          </w:p>
        </w:tc>
        <w:tc>
          <w:tcPr>
            <w:tcW w:w="23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203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Кл.рук.</w:t>
            </w:r>
          </w:p>
        </w:tc>
      </w:tr>
      <w:tr w:rsidR="00F952E3" w:rsidRPr="007B7184">
        <w:tc>
          <w:tcPr>
            <w:tcW w:w="55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4</w:t>
            </w:r>
          </w:p>
        </w:tc>
        <w:tc>
          <w:tcPr>
            <w:tcW w:w="322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Мастерская  Деда-Мороза</w:t>
            </w:r>
          </w:p>
        </w:tc>
        <w:tc>
          <w:tcPr>
            <w:tcW w:w="234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Декабрь</w:t>
            </w:r>
          </w:p>
        </w:tc>
        <w:tc>
          <w:tcPr>
            <w:tcW w:w="23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</w:p>
        </w:tc>
        <w:tc>
          <w:tcPr>
            <w:tcW w:w="203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Пед.орг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</w:t>
            </w:r>
          </w:p>
        </w:tc>
      </w:tr>
      <w:tr w:rsidR="00F952E3" w:rsidRPr="007B7184">
        <w:tc>
          <w:tcPr>
            <w:tcW w:w="55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5</w:t>
            </w:r>
          </w:p>
        </w:tc>
        <w:tc>
          <w:tcPr>
            <w:tcW w:w="322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Весенняя неделя добра</w:t>
            </w:r>
          </w:p>
        </w:tc>
        <w:tc>
          <w:tcPr>
            <w:tcW w:w="234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Апрель</w:t>
            </w:r>
          </w:p>
        </w:tc>
        <w:tc>
          <w:tcPr>
            <w:tcW w:w="23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203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ЗДВР</w:t>
            </w:r>
          </w:p>
        </w:tc>
      </w:tr>
      <w:tr w:rsidR="00F952E3" w:rsidRPr="007B7184">
        <w:tc>
          <w:tcPr>
            <w:tcW w:w="55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6</w:t>
            </w:r>
          </w:p>
        </w:tc>
        <w:tc>
          <w:tcPr>
            <w:tcW w:w="322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Свеча памяти</w:t>
            </w:r>
          </w:p>
        </w:tc>
        <w:tc>
          <w:tcPr>
            <w:tcW w:w="234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Апрель-май</w:t>
            </w:r>
          </w:p>
        </w:tc>
        <w:tc>
          <w:tcPr>
            <w:tcW w:w="23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203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ЗДВР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Пед.орг.</w:t>
            </w:r>
          </w:p>
        </w:tc>
      </w:tr>
      <w:tr w:rsidR="00F952E3" w:rsidRPr="007B7184">
        <w:tc>
          <w:tcPr>
            <w:tcW w:w="55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7</w:t>
            </w:r>
          </w:p>
        </w:tc>
        <w:tc>
          <w:tcPr>
            <w:tcW w:w="322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Скажи телефону доверия – ДА!</w:t>
            </w:r>
          </w:p>
        </w:tc>
        <w:tc>
          <w:tcPr>
            <w:tcW w:w="2340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Апрель-май</w:t>
            </w:r>
          </w:p>
        </w:tc>
        <w:tc>
          <w:tcPr>
            <w:tcW w:w="2359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1-11</w:t>
            </w:r>
          </w:p>
        </w:tc>
        <w:tc>
          <w:tcPr>
            <w:tcW w:w="2035" w:type="dxa"/>
          </w:tcPr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ЗДВР</w:t>
            </w:r>
          </w:p>
          <w:p w:rsidR="00F952E3" w:rsidRPr="007B7184" w:rsidRDefault="00F952E3" w:rsidP="00C65539">
            <w:pPr>
              <w:rPr>
                <w:sz w:val="24"/>
                <w:szCs w:val="24"/>
              </w:rPr>
            </w:pPr>
            <w:r w:rsidRPr="007B7184">
              <w:rPr>
                <w:sz w:val="24"/>
                <w:szCs w:val="24"/>
              </w:rPr>
              <w:t>Кл.рук</w:t>
            </w:r>
          </w:p>
        </w:tc>
      </w:tr>
    </w:tbl>
    <w:p w:rsidR="00F952E3" w:rsidRPr="007B7184" w:rsidRDefault="00F952E3" w:rsidP="00B76588">
      <w:pPr>
        <w:jc w:val="both"/>
        <w:rPr>
          <w:sz w:val="24"/>
          <w:szCs w:val="24"/>
        </w:rPr>
      </w:pPr>
      <w:r w:rsidRPr="007B7184">
        <w:rPr>
          <w:sz w:val="24"/>
          <w:szCs w:val="24"/>
        </w:rPr>
        <w:t>С целью совершенствования  форм и методов воспитательной работы проводятся семинары</w:t>
      </w:r>
    </w:p>
    <w:p w:rsidR="00F952E3" w:rsidRDefault="00F952E3" w:rsidP="00224FA5">
      <w:pPr>
        <w:ind w:left="-284"/>
        <w:jc w:val="both"/>
        <w:rPr>
          <w:sz w:val="24"/>
          <w:szCs w:val="24"/>
        </w:rPr>
      </w:pPr>
      <w:r w:rsidRPr="007B7184">
        <w:rPr>
          <w:sz w:val="24"/>
          <w:szCs w:val="24"/>
        </w:rPr>
        <w:t>классных руководителей, педагогические советы. Ведется работа по формированию у классных  руководителей теоретической  и практической базы для моделирования  системы воспитания в классе. Также на базе нашей школы проводился  районный семинар педагогов организаторов</w:t>
      </w:r>
      <w:r>
        <w:rPr>
          <w:sz w:val="24"/>
          <w:szCs w:val="24"/>
        </w:rPr>
        <w:t xml:space="preserve">     </w:t>
      </w:r>
    </w:p>
    <w:p w:rsidR="00F952E3" w:rsidRDefault="00F952E3" w:rsidP="003F2EF6">
      <w:pPr>
        <w:ind w:left="1417" w:right="283"/>
        <w:jc w:val="center"/>
        <w:rPr>
          <w:sz w:val="24"/>
          <w:szCs w:val="24"/>
        </w:rPr>
      </w:pPr>
    </w:p>
    <w:p w:rsidR="00F952E3" w:rsidRDefault="00F952E3" w:rsidP="003F2EF6">
      <w:pPr>
        <w:ind w:left="1417" w:right="283"/>
        <w:jc w:val="center"/>
        <w:rPr>
          <w:sz w:val="24"/>
          <w:szCs w:val="24"/>
        </w:rPr>
      </w:pPr>
    </w:p>
    <w:p w:rsidR="00F952E3" w:rsidRPr="00FD548C" w:rsidRDefault="00F952E3" w:rsidP="00B76588">
      <w:pPr>
        <w:ind w:firstLine="700"/>
        <w:jc w:val="both"/>
        <w:rPr>
          <w:b/>
          <w:bCs/>
          <w:i/>
          <w:iCs/>
          <w:sz w:val="24"/>
          <w:szCs w:val="24"/>
        </w:rPr>
      </w:pPr>
      <w:r w:rsidRPr="00FD548C">
        <w:rPr>
          <w:b/>
          <w:bCs/>
          <w:i/>
          <w:iCs/>
          <w:sz w:val="24"/>
          <w:szCs w:val="24"/>
        </w:rPr>
        <w:t xml:space="preserve"> Состояние здоровья школьников, меры по охране и укреплению здоровья. </w:t>
      </w:r>
    </w:p>
    <w:p w:rsidR="00F952E3" w:rsidRDefault="00F952E3" w:rsidP="00B76588">
      <w:pPr>
        <w:spacing w:before="60" w:after="75"/>
        <w:ind w:firstLine="480"/>
        <w:jc w:val="both"/>
        <w:rPr>
          <w:sz w:val="24"/>
          <w:szCs w:val="24"/>
        </w:rPr>
      </w:pPr>
      <w:r>
        <w:rPr>
          <w:sz w:val="24"/>
          <w:szCs w:val="24"/>
        </w:rPr>
        <w:t>Вопросы состояния здоровья учащихся школы, создание условий для профилактики, сохранения и укрепления здоровья находятся в центре внимания администрации и педагогического коллектива. В результате реализации первого этапа проекта «Здоровье» Программы развития школы удалось сбалансировать сочетание учебного труда и отдыха учащихся. Отслеживается дозировка домашних заданий, выполняются нормы СанПиН в  организации учебно-воспитательного процесса. </w:t>
      </w:r>
    </w:p>
    <w:p w:rsidR="00F952E3" w:rsidRPr="006C3A63" w:rsidRDefault="00F952E3" w:rsidP="00B76588">
      <w:pPr>
        <w:tabs>
          <w:tab w:val="left" w:pos="1230"/>
        </w:tabs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 xml:space="preserve">     В образовательном процессе педагоги школы активно используют здоровьесберегающие технологии. </w:t>
      </w:r>
      <w:r w:rsidRPr="006C3A63">
        <w:rPr>
          <w:sz w:val="24"/>
          <w:szCs w:val="24"/>
        </w:rPr>
        <w:t xml:space="preserve">В целях  реализации плана </w:t>
      </w:r>
      <w:r w:rsidRPr="006C3A63">
        <w:rPr>
          <w:b/>
          <w:bCs/>
          <w:sz w:val="24"/>
          <w:szCs w:val="24"/>
        </w:rPr>
        <w:t>«Здоровье»</w:t>
      </w:r>
      <w:r w:rsidRPr="006C3A63">
        <w:rPr>
          <w:sz w:val="24"/>
          <w:szCs w:val="24"/>
        </w:rPr>
        <w:t xml:space="preserve"> в школе рабочий день начинается с проведения общешкольной утренней гимна</w:t>
      </w:r>
      <w:r>
        <w:rPr>
          <w:sz w:val="24"/>
          <w:szCs w:val="24"/>
        </w:rPr>
        <w:t>стики под руководством ответственных учителей.</w:t>
      </w:r>
      <w:r w:rsidRPr="006C3A63">
        <w:rPr>
          <w:sz w:val="24"/>
          <w:szCs w:val="24"/>
        </w:rPr>
        <w:t xml:space="preserve"> </w:t>
      </w:r>
    </w:p>
    <w:p w:rsidR="00F952E3" w:rsidRPr="00917142" w:rsidRDefault="00F952E3" w:rsidP="00B76588">
      <w:pPr>
        <w:pStyle w:val="BodyTextIndent"/>
        <w:ind w:left="0"/>
        <w:jc w:val="both"/>
      </w:pPr>
      <w:r>
        <w:t xml:space="preserve">    </w:t>
      </w:r>
      <w:r w:rsidRPr="00917142">
        <w:t xml:space="preserve">В школе систематически проводились </w:t>
      </w:r>
      <w:r w:rsidRPr="00CC2133">
        <w:t xml:space="preserve">оздоровительные и профилактические мероприятия, </w:t>
      </w:r>
      <w:r w:rsidRPr="00917142">
        <w:t>направленные на укрепление здоровья.  Ведется работа по укреплению физического и психического здоровья учащихся. Проводятся различные физкультурно-массовые мероприятия: малые   кроссы, для обеспечения двигательной активности проводится утренняя гимнастика, на уроках – физкультминутки.</w:t>
      </w:r>
    </w:p>
    <w:p w:rsidR="00F952E3" w:rsidRDefault="00F952E3" w:rsidP="00B765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6C3A63">
        <w:rPr>
          <w:sz w:val="24"/>
          <w:szCs w:val="24"/>
        </w:rPr>
        <w:t xml:space="preserve">В школе ведется   определенная </w:t>
      </w:r>
      <w:r w:rsidRPr="00CC2133">
        <w:rPr>
          <w:sz w:val="24"/>
          <w:szCs w:val="24"/>
        </w:rPr>
        <w:t>санитарно-просветительная работа:</w:t>
      </w:r>
      <w:r w:rsidRPr="006C3A63">
        <w:rPr>
          <w:sz w:val="24"/>
          <w:szCs w:val="24"/>
        </w:rPr>
        <w:t xml:space="preserve">  создан  санактив, оформлены уголки здоровья. В школьной библиотеке оформляется выставка – витрина научно-популярной медицинской литературы. </w:t>
      </w:r>
      <w:r>
        <w:rPr>
          <w:sz w:val="24"/>
          <w:szCs w:val="24"/>
        </w:rPr>
        <w:t xml:space="preserve"> </w:t>
      </w:r>
      <w:r w:rsidRPr="006C3A63">
        <w:rPr>
          <w:sz w:val="24"/>
          <w:szCs w:val="24"/>
        </w:rPr>
        <w:t xml:space="preserve">  Весь учебно-воспитательный процесс в школе направлен на решение проблемы здоровьесбережения учащихся.</w:t>
      </w:r>
      <w:r>
        <w:rPr>
          <w:sz w:val="24"/>
          <w:szCs w:val="24"/>
        </w:rPr>
        <w:t xml:space="preserve"> </w:t>
      </w:r>
      <w:r w:rsidRPr="006C3A63">
        <w:rPr>
          <w:sz w:val="24"/>
          <w:szCs w:val="24"/>
        </w:rPr>
        <w:t>Ухудшение физического и психического здоровья детей - одна из важнейших проблем школы, района, республики. Фактором ухудшения здоровья являются утомление, стресс.</w:t>
      </w:r>
      <w:r w:rsidRPr="00610769">
        <w:rPr>
          <w:sz w:val="24"/>
          <w:szCs w:val="24"/>
        </w:rPr>
        <w:t xml:space="preserve"> Итоги диспансеризации дали следующую </w:t>
      </w:r>
      <w:r w:rsidRPr="00391771">
        <w:rPr>
          <w:sz w:val="24"/>
          <w:szCs w:val="24"/>
        </w:rPr>
        <w:t>картину</w:t>
      </w:r>
      <w:r w:rsidRPr="00610769">
        <w:rPr>
          <w:b/>
          <w:bCs/>
          <w:sz w:val="24"/>
          <w:szCs w:val="24"/>
        </w:rPr>
        <w:t xml:space="preserve"> </w:t>
      </w:r>
      <w:r w:rsidRPr="00CC2133">
        <w:rPr>
          <w:sz w:val="24"/>
          <w:szCs w:val="24"/>
        </w:rPr>
        <w:t>состояния здоровья</w:t>
      </w:r>
      <w:r w:rsidRPr="00610769">
        <w:rPr>
          <w:sz w:val="24"/>
          <w:szCs w:val="24"/>
        </w:rPr>
        <w:t xml:space="preserve"> учащихся школы. Ежегодно проводится мониторинг состояния здоровья учащихся.</w:t>
      </w:r>
      <w:r>
        <w:rPr>
          <w:sz w:val="24"/>
          <w:szCs w:val="24"/>
        </w:rPr>
        <w:t xml:space="preserve"> Из 54</w:t>
      </w:r>
      <w:r w:rsidRPr="00610769">
        <w:rPr>
          <w:sz w:val="24"/>
          <w:szCs w:val="24"/>
        </w:rPr>
        <w:t xml:space="preserve"> учащи</w:t>
      </w:r>
      <w:r>
        <w:rPr>
          <w:sz w:val="24"/>
          <w:szCs w:val="24"/>
        </w:rPr>
        <w:t>хся: 33- здоровые (52, 95 %), 30</w:t>
      </w:r>
      <w:r w:rsidRPr="00610769">
        <w:rPr>
          <w:sz w:val="24"/>
          <w:szCs w:val="24"/>
        </w:rPr>
        <w:t>- имеют забол. с диагнозом( 47, 05 %).</w:t>
      </w:r>
      <w:r>
        <w:rPr>
          <w:sz w:val="24"/>
          <w:szCs w:val="24"/>
        </w:rPr>
        <w:t xml:space="preserve"> </w:t>
      </w:r>
    </w:p>
    <w:p w:rsidR="00F952E3" w:rsidRDefault="00F952E3" w:rsidP="00B76588">
      <w:pPr>
        <w:ind w:firstLine="540"/>
        <w:jc w:val="both"/>
        <w:rPr>
          <w:sz w:val="24"/>
          <w:szCs w:val="24"/>
        </w:rPr>
      </w:pPr>
      <w:r w:rsidRPr="006C3A63">
        <w:rPr>
          <w:sz w:val="24"/>
          <w:szCs w:val="24"/>
        </w:rPr>
        <w:t xml:space="preserve">Весь учебно- воспитательный процесс в школе построен на реализации проблемы здоровьесбережения учащихся.  Расписание уроков составлено в соответствии с санитарно - гигиеническими требованиями: сложные предметы чередуются с уроками эмоциональной нагрузки. После  </w:t>
      </w:r>
      <w:r>
        <w:rPr>
          <w:sz w:val="24"/>
          <w:szCs w:val="24"/>
        </w:rPr>
        <w:t>второго и третьего уроков - большие перемены</w:t>
      </w:r>
      <w:r w:rsidRPr="006C3A63">
        <w:rPr>
          <w:sz w:val="24"/>
          <w:szCs w:val="24"/>
        </w:rPr>
        <w:t xml:space="preserve"> для организации горячего питания и оздоровительных мероприятий. Во второй половине дня - кружковые занятия, секционные, оздоровительные мероприятия. При проведении уроков педагоги руководствуются требованиями проведения уроков с позиций здоровьесбережения, соблюдают правила санитар</w:t>
      </w:r>
      <w:r>
        <w:rPr>
          <w:sz w:val="24"/>
          <w:szCs w:val="24"/>
        </w:rPr>
        <w:t xml:space="preserve">ных требований и норм. </w:t>
      </w:r>
      <w:r w:rsidRPr="006C3A63">
        <w:rPr>
          <w:sz w:val="24"/>
          <w:szCs w:val="24"/>
        </w:rPr>
        <w:t xml:space="preserve">Учитывая итоги диспансеризации, школа ведет целенаправленную работу по профилактике различных заболеваний учащихся, формированию здорового образа жизни. Классные руководители составляют планы воспитательных работ на основе изученных материалов диспансеризации, работают в тесном контакте </w:t>
      </w:r>
      <w:r>
        <w:rPr>
          <w:sz w:val="24"/>
          <w:szCs w:val="24"/>
        </w:rPr>
        <w:t xml:space="preserve">с медицинскими работниками ФАП. </w:t>
      </w:r>
      <w:r w:rsidRPr="006C3A63">
        <w:rPr>
          <w:sz w:val="24"/>
          <w:szCs w:val="24"/>
        </w:rPr>
        <w:t>На каждом классном и общешкольном собраниях уделяется внимание на здоровьесберегающие факторы учащихся. При посещении классными руководителями семей ведется беседа по вопросам укрепления здоро</w:t>
      </w:r>
      <w:r>
        <w:rPr>
          <w:sz w:val="24"/>
          <w:szCs w:val="24"/>
        </w:rPr>
        <w:t>вья детей</w:t>
      </w:r>
      <w:r w:rsidRPr="006C3A63">
        <w:rPr>
          <w:sz w:val="24"/>
          <w:szCs w:val="24"/>
        </w:rPr>
        <w:t>. Работники ФАП регулярно посещают школу делают прививки, следят за здоровьем детей.</w:t>
      </w:r>
    </w:p>
    <w:p w:rsidR="00F952E3" w:rsidRPr="000E56A6" w:rsidRDefault="00F952E3" w:rsidP="000E56A6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2014/2015 году около 50 (70%) учащихся укрепили здоровье в пришкольном лагере,  в республиканских санаториях. </w:t>
      </w:r>
    </w:p>
    <w:p w:rsidR="00F952E3" w:rsidRPr="00917142" w:rsidRDefault="00F952E3" w:rsidP="00B76588">
      <w:pPr>
        <w:jc w:val="both"/>
        <w:rPr>
          <w:sz w:val="24"/>
          <w:szCs w:val="24"/>
        </w:rPr>
      </w:pPr>
      <w:r w:rsidRPr="006C3A63">
        <w:rPr>
          <w:sz w:val="24"/>
          <w:szCs w:val="24"/>
        </w:rPr>
        <w:t xml:space="preserve">      Большое внимание уделяется питанию детей.  Охват горячим питанием составлял почти 100 %:  Учащиеся оплачив</w:t>
      </w:r>
      <w:r>
        <w:rPr>
          <w:sz w:val="24"/>
          <w:szCs w:val="24"/>
        </w:rPr>
        <w:t>ают питание 1 раз в месяц по 250</w:t>
      </w:r>
      <w:r w:rsidRPr="006C3A63">
        <w:rPr>
          <w:sz w:val="24"/>
          <w:szCs w:val="24"/>
        </w:rPr>
        <w:t xml:space="preserve"> рублей. Ежедневно  готовятся 1-ое и</w:t>
      </w:r>
      <w:r>
        <w:rPr>
          <w:sz w:val="24"/>
          <w:szCs w:val="24"/>
        </w:rPr>
        <w:t>ли 2-ое блюдо, салаты.  выпекаю</w:t>
      </w:r>
      <w:r w:rsidRPr="006C3A63">
        <w:rPr>
          <w:sz w:val="24"/>
          <w:szCs w:val="24"/>
        </w:rPr>
        <w:t xml:space="preserve">тся </w:t>
      </w:r>
      <w:r>
        <w:rPr>
          <w:sz w:val="24"/>
          <w:szCs w:val="24"/>
        </w:rPr>
        <w:t xml:space="preserve">булочки,пирожки </w:t>
      </w:r>
      <w:r w:rsidRPr="006C3A63">
        <w:rPr>
          <w:sz w:val="24"/>
          <w:szCs w:val="24"/>
        </w:rPr>
        <w:t xml:space="preserve">в школьной столовой. Меню разнообразное, состоит из мясных, </w:t>
      </w:r>
      <w:r>
        <w:rPr>
          <w:sz w:val="24"/>
          <w:szCs w:val="24"/>
        </w:rPr>
        <w:t xml:space="preserve">рыбных, </w:t>
      </w:r>
      <w:r w:rsidRPr="006C3A63">
        <w:rPr>
          <w:sz w:val="24"/>
          <w:szCs w:val="24"/>
        </w:rPr>
        <w:t>молочных, овощных блюд. Калорийность блюд соответствует норме. Школьная столовая обеспечена</w:t>
      </w:r>
      <w:r>
        <w:rPr>
          <w:sz w:val="24"/>
          <w:szCs w:val="24"/>
        </w:rPr>
        <w:t xml:space="preserve"> необходимым оборудованием. Имею</w:t>
      </w:r>
      <w:r w:rsidRPr="006C3A63">
        <w:rPr>
          <w:sz w:val="24"/>
          <w:szCs w:val="24"/>
        </w:rPr>
        <w:t>тся  холодильники с морозильными камерами,  электрические плиты с духовыми шкафами, электрическая жаровня, электромясоруб</w:t>
      </w:r>
      <w:r>
        <w:rPr>
          <w:sz w:val="24"/>
          <w:szCs w:val="24"/>
        </w:rPr>
        <w:t>ка, микроволновая печь. Посадочных мест в столовой 35</w:t>
      </w:r>
      <w:r w:rsidRPr="006C3A63">
        <w:rPr>
          <w:sz w:val="24"/>
          <w:szCs w:val="24"/>
        </w:rPr>
        <w:t>.</w:t>
      </w:r>
      <w:r>
        <w:rPr>
          <w:sz w:val="24"/>
          <w:szCs w:val="24"/>
        </w:rPr>
        <w:t xml:space="preserve"> Овощи выращиваются </w:t>
      </w:r>
      <w:r w:rsidRPr="006C3A63">
        <w:rPr>
          <w:sz w:val="24"/>
          <w:szCs w:val="24"/>
        </w:rPr>
        <w:t>работниками школы на пришкольном участке.</w:t>
      </w:r>
    </w:p>
    <w:p w:rsidR="00F952E3" w:rsidRDefault="00F952E3" w:rsidP="00B76588">
      <w:pPr>
        <w:spacing w:before="60" w:after="75"/>
        <w:ind w:firstLine="630"/>
        <w:jc w:val="both"/>
        <w:rPr>
          <w:sz w:val="24"/>
          <w:szCs w:val="24"/>
        </w:rPr>
      </w:pPr>
      <w:r>
        <w:rPr>
          <w:sz w:val="24"/>
          <w:szCs w:val="24"/>
        </w:rPr>
        <w:t>Создание безопасных условий образовательного процесса обеспечивается системой мер по противопожарной безопасности  и антитеррористической деятельности:</w:t>
      </w:r>
    </w:p>
    <w:p w:rsidR="00F952E3" w:rsidRDefault="00F952E3" w:rsidP="00B76588">
      <w:pPr>
        <w:spacing w:before="60" w:after="75"/>
        <w:ind w:firstLine="630"/>
        <w:jc w:val="both"/>
        <w:rPr>
          <w:sz w:val="24"/>
          <w:szCs w:val="24"/>
        </w:rPr>
      </w:pPr>
      <w:r>
        <w:rPr>
          <w:sz w:val="24"/>
          <w:szCs w:val="24"/>
        </w:rPr>
        <w:t>- здание школы оборудовано пожарной сигнализацией и автоматической системой оповещения людей при пожаре;</w:t>
      </w:r>
    </w:p>
    <w:p w:rsidR="00F952E3" w:rsidRDefault="00F952E3" w:rsidP="00B76588">
      <w:pPr>
        <w:spacing w:before="60" w:after="75"/>
        <w:ind w:firstLine="630"/>
        <w:jc w:val="both"/>
        <w:rPr>
          <w:sz w:val="24"/>
          <w:szCs w:val="24"/>
        </w:rPr>
      </w:pPr>
      <w:r>
        <w:rPr>
          <w:sz w:val="24"/>
          <w:szCs w:val="24"/>
        </w:rPr>
        <w:t>- школа обеспечена необходимым количеством средств пожаротушения;</w:t>
      </w:r>
    </w:p>
    <w:p w:rsidR="00F952E3" w:rsidRDefault="00F952E3" w:rsidP="00B76588">
      <w:pPr>
        <w:spacing w:before="60" w:after="75"/>
        <w:ind w:firstLine="630"/>
        <w:jc w:val="both"/>
        <w:rPr>
          <w:sz w:val="24"/>
          <w:szCs w:val="24"/>
        </w:rPr>
      </w:pPr>
      <w:r>
        <w:rPr>
          <w:sz w:val="24"/>
          <w:szCs w:val="24"/>
        </w:rPr>
        <w:t>- аварийные выходы, подъездные пути к зданию, отвечают требованиям пожарной безопасности;</w:t>
      </w:r>
    </w:p>
    <w:p w:rsidR="00F952E3" w:rsidRDefault="00F952E3" w:rsidP="00B76588">
      <w:pPr>
        <w:spacing w:before="60" w:after="75"/>
        <w:ind w:firstLine="630"/>
        <w:jc w:val="both"/>
        <w:rPr>
          <w:sz w:val="24"/>
          <w:szCs w:val="24"/>
        </w:rPr>
      </w:pPr>
      <w:r>
        <w:rPr>
          <w:sz w:val="24"/>
          <w:szCs w:val="24"/>
        </w:rPr>
        <w:t>- электропроводка здания соответствует современным требованиям безопасности</w:t>
      </w:r>
    </w:p>
    <w:p w:rsidR="00F952E3" w:rsidRDefault="00F952E3" w:rsidP="00B76588">
      <w:pPr>
        <w:spacing w:before="60" w:after="75"/>
        <w:ind w:firstLine="63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планом работы регулярно проводятся тренировочные занятия по экстренной эвакуации детей и сотрудников. Администрация школы оперативно реагирует на замечания, содержащиеся в предписаниях органов ОГПН и «Роспотребнадзора», выполнены все пункты предписаний, не требующие капитальных затрат. В целях обеспечения условий безопасности руководство школы постоянно занимается вопросами укрепления материально-технической базы. Ежегодно к августу месяцу в школе проводится текущий ремонт силами работников школы, родителей учащихся,спонсоров.</w:t>
      </w:r>
    </w:p>
    <w:p w:rsidR="00F952E3" w:rsidRPr="00E434B9" w:rsidRDefault="00F952E3" w:rsidP="00B76588">
      <w:pPr>
        <w:rPr>
          <w:b/>
          <w:bCs/>
          <w:i/>
          <w:iCs/>
          <w:sz w:val="24"/>
          <w:szCs w:val="24"/>
        </w:rPr>
      </w:pPr>
    </w:p>
    <w:p w:rsidR="00F952E3" w:rsidRDefault="00F952E3" w:rsidP="00964418">
      <w:pPr>
        <w:ind w:firstLine="700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Обеспечение безопасности.</w:t>
      </w:r>
    </w:p>
    <w:p w:rsidR="00F952E3" w:rsidRDefault="00F952E3" w:rsidP="00964418">
      <w:pPr>
        <w:spacing w:before="60" w:after="75"/>
        <w:ind w:firstLine="630"/>
        <w:jc w:val="both"/>
        <w:rPr>
          <w:sz w:val="24"/>
          <w:szCs w:val="24"/>
        </w:rPr>
      </w:pPr>
      <w:r>
        <w:rPr>
          <w:sz w:val="24"/>
          <w:szCs w:val="24"/>
        </w:rPr>
        <w:t>Создание безопасных условий образовательного процесса обеспечивается системой мер по противопожарной безопасности  и антитеррористической деятельности:</w:t>
      </w:r>
    </w:p>
    <w:p w:rsidR="00F952E3" w:rsidRDefault="00F952E3" w:rsidP="00964418">
      <w:pPr>
        <w:spacing w:before="60" w:after="75"/>
        <w:ind w:firstLine="630"/>
        <w:jc w:val="both"/>
        <w:rPr>
          <w:sz w:val="24"/>
          <w:szCs w:val="24"/>
        </w:rPr>
      </w:pPr>
    </w:p>
    <w:p w:rsidR="00F952E3" w:rsidRPr="00710CA6" w:rsidRDefault="00F952E3" w:rsidP="00964418">
      <w:pPr>
        <w:spacing w:before="60" w:after="75"/>
        <w:ind w:firstLine="630"/>
        <w:jc w:val="both"/>
        <w:rPr>
          <w:sz w:val="24"/>
          <w:szCs w:val="24"/>
        </w:rPr>
      </w:pPr>
      <w:r w:rsidRPr="00710CA6">
        <w:rPr>
          <w:sz w:val="24"/>
          <w:szCs w:val="24"/>
        </w:rPr>
        <w:object w:dxaOrig="918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631.5pt" o:ole="">
            <v:imagedata r:id="rId7" o:title=""/>
          </v:shape>
          <o:OLEObject Type="Embed" ProgID="AcroExch.Document.7" ShapeID="_x0000_i1025" DrawAspect="Content" ObjectID="_1507361508" r:id="rId8"/>
        </w:object>
      </w:r>
    </w:p>
    <w:p w:rsidR="00F952E3" w:rsidRDefault="00F952E3" w:rsidP="00B76588">
      <w:pPr>
        <w:jc w:val="center"/>
      </w:pPr>
    </w:p>
    <w:sectPr w:rsidR="00F952E3" w:rsidSect="00CC3399">
      <w:headerReference w:type="default" r:id="rId9"/>
      <w:pgSz w:w="11906" w:h="16838"/>
      <w:pgMar w:top="1134" w:right="141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2E3" w:rsidRDefault="00F952E3" w:rsidP="0008541C">
      <w:r>
        <w:separator/>
      </w:r>
    </w:p>
  </w:endnote>
  <w:endnote w:type="continuationSeparator" w:id="0">
    <w:p w:rsidR="00F952E3" w:rsidRDefault="00F952E3" w:rsidP="000854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2E3" w:rsidRDefault="00F952E3" w:rsidP="0008541C">
      <w:r>
        <w:separator/>
      </w:r>
    </w:p>
  </w:footnote>
  <w:footnote w:type="continuationSeparator" w:id="0">
    <w:p w:rsidR="00F952E3" w:rsidRDefault="00F952E3" w:rsidP="000854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2E3" w:rsidRDefault="00F952E3">
    <w:pPr>
      <w:pStyle w:val="Header"/>
    </w:pPr>
  </w:p>
  <w:p w:rsidR="00F952E3" w:rsidRDefault="00F952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31EC"/>
    <w:multiLevelType w:val="hybridMultilevel"/>
    <w:tmpl w:val="E6D8967C"/>
    <w:lvl w:ilvl="0" w:tplc="7C4E3EC6">
      <w:start w:val="1"/>
      <w:numFmt w:val="bullet"/>
      <w:lvlText w:val=""/>
      <w:lvlJc w:val="left"/>
      <w:pPr>
        <w:tabs>
          <w:tab w:val="num" w:pos="4897"/>
        </w:tabs>
        <w:ind w:left="4897" w:hanging="360"/>
      </w:pPr>
      <w:rPr>
        <w:rFonts w:ascii="Wingdings" w:hAnsi="Wingdings" w:cs="Wingdings" w:hint="default"/>
      </w:rPr>
    </w:lvl>
    <w:lvl w:ilvl="1" w:tplc="BABEC1C4">
      <w:start w:val="1"/>
      <w:numFmt w:val="bullet"/>
      <w:lvlText w:val=""/>
      <w:lvlJc w:val="left"/>
      <w:pPr>
        <w:tabs>
          <w:tab w:val="num" w:pos="5617"/>
        </w:tabs>
        <w:ind w:left="5617" w:hanging="360"/>
      </w:pPr>
      <w:rPr>
        <w:rFonts w:ascii="Wingdings" w:hAnsi="Wingdings" w:cs="Wingdings" w:hint="default"/>
      </w:rPr>
    </w:lvl>
    <w:lvl w:ilvl="2" w:tplc="1A602A44">
      <w:start w:val="1"/>
      <w:numFmt w:val="bullet"/>
      <w:lvlText w:val=""/>
      <w:lvlJc w:val="left"/>
      <w:pPr>
        <w:tabs>
          <w:tab w:val="num" w:pos="6337"/>
        </w:tabs>
        <w:ind w:left="6337" w:hanging="360"/>
      </w:pPr>
      <w:rPr>
        <w:rFonts w:ascii="Wingdings" w:hAnsi="Wingdings" w:cs="Wingdings" w:hint="default"/>
      </w:rPr>
    </w:lvl>
    <w:lvl w:ilvl="3" w:tplc="C96E21E6">
      <w:start w:val="1"/>
      <w:numFmt w:val="bullet"/>
      <w:lvlText w:val=""/>
      <w:lvlJc w:val="left"/>
      <w:pPr>
        <w:tabs>
          <w:tab w:val="num" w:pos="7057"/>
        </w:tabs>
        <w:ind w:left="7057" w:hanging="360"/>
      </w:pPr>
      <w:rPr>
        <w:rFonts w:ascii="Wingdings" w:hAnsi="Wingdings" w:cs="Wingdings" w:hint="default"/>
      </w:rPr>
    </w:lvl>
    <w:lvl w:ilvl="4" w:tplc="E0967374">
      <w:start w:val="1"/>
      <w:numFmt w:val="bullet"/>
      <w:lvlText w:val=""/>
      <w:lvlJc w:val="left"/>
      <w:pPr>
        <w:tabs>
          <w:tab w:val="num" w:pos="7777"/>
        </w:tabs>
        <w:ind w:left="7777" w:hanging="360"/>
      </w:pPr>
      <w:rPr>
        <w:rFonts w:ascii="Wingdings" w:hAnsi="Wingdings" w:cs="Wingdings" w:hint="default"/>
      </w:rPr>
    </w:lvl>
    <w:lvl w:ilvl="5" w:tplc="9FEEF33A">
      <w:start w:val="1"/>
      <w:numFmt w:val="bullet"/>
      <w:lvlText w:val=""/>
      <w:lvlJc w:val="left"/>
      <w:pPr>
        <w:tabs>
          <w:tab w:val="num" w:pos="8497"/>
        </w:tabs>
        <w:ind w:left="8497" w:hanging="360"/>
      </w:pPr>
      <w:rPr>
        <w:rFonts w:ascii="Wingdings" w:hAnsi="Wingdings" w:cs="Wingdings" w:hint="default"/>
      </w:rPr>
    </w:lvl>
    <w:lvl w:ilvl="6" w:tplc="80FCBEBE">
      <w:start w:val="1"/>
      <w:numFmt w:val="bullet"/>
      <w:lvlText w:val=""/>
      <w:lvlJc w:val="left"/>
      <w:pPr>
        <w:tabs>
          <w:tab w:val="num" w:pos="9217"/>
        </w:tabs>
        <w:ind w:left="9217" w:hanging="360"/>
      </w:pPr>
      <w:rPr>
        <w:rFonts w:ascii="Wingdings" w:hAnsi="Wingdings" w:cs="Wingdings" w:hint="default"/>
      </w:rPr>
    </w:lvl>
    <w:lvl w:ilvl="7" w:tplc="EF4E211E">
      <w:start w:val="1"/>
      <w:numFmt w:val="bullet"/>
      <w:lvlText w:val=""/>
      <w:lvlJc w:val="left"/>
      <w:pPr>
        <w:tabs>
          <w:tab w:val="num" w:pos="9937"/>
        </w:tabs>
        <w:ind w:left="9937" w:hanging="360"/>
      </w:pPr>
      <w:rPr>
        <w:rFonts w:ascii="Wingdings" w:hAnsi="Wingdings" w:cs="Wingdings" w:hint="default"/>
      </w:rPr>
    </w:lvl>
    <w:lvl w:ilvl="8" w:tplc="BEEAA476">
      <w:start w:val="1"/>
      <w:numFmt w:val="bullet"/>
      <w:lvlText w:val=""/>
      <w:lvlJc w:val="left"/>
      <w:pPr>
        <w:tabs>
          <w:tab w:val="num" w:pos="10657"/>
        </w:tabs>
        <w:ind w:left="10657" w:hanging="360"/>
      </w:pPr>
      <w:rPr>
        <w:rFonts w:ascii="Wingdings" w:hAnsi="Wingdings" w:cs="Wingdings" w:hint="default"/>
      </w:rPr>
    </w:lvl>
  </w:abstractNum>
  <w:abstractNum w:abstractNumId="1">
    <w:nsid w:val="040F5D07"/>
    <w:multiLevelType w:val="hybridMultilevel"/>
    <w:tmpl w:val="56103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A0657"/>
    <w:multiLevelType w:val="hybridMultilevel"/>
    <w:tmpl w:val="DE784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FF4F31"/>
    <w:multiLevelType w:val="hybridMultilevel"/>
    <w:tmpl w:val="9490064E"/>
    <w:lvl w:ilvl="0" w:tplc="33C6B85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29DA07BE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4E928926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DAEB6D6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CACCA96C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126C27AE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47C8898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C7243BDE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FCC26202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8057014"/>
    <w:multiLevelType w:val="hybridMultilevel"/>
    <w:tmpl w:val="48D20758"/>
    <w:lvl w:ilvl="0" w:tplc="76AADB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8D12171"/>
    <w:multiLevelType w:val="hybridMultilevel"/>
    <w:tmpl w:val="4A226AC0"/>
    <w:lvl w:ilvl="0" w:tplc="E2D4724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16123456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3252D1FC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2568E4E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E446338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BE80C890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D409E7A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1CA44216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AC8E3FC4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B4F2357"/>
    <w:multiLevelType w:val="hybridMultilevel"/>
    <w:tmpl w:val="C2302900"/>
    <w:lvl w:ilvl="0" w:tplc="C268C5B8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">
    <w:nsid w:val="2F0A4C5C"/>
    <w:multiLevelType w:val="hybridMultilevel"/>
    <w:tmpl w:val="526455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0D38B7"/>
    <w:multiLevelType w:val="hybridMultilevel"/>
    <w:tmpl w:val="82846BB8"/>
    <w:lvl w:ilvl="0" w:tplc="98A4679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27018A"/>
    <w:multiLevelType w:val="hybridMultilevel"/>
    <w:tmpl w:val="B2D8746E"/>
    <w:lvl w:ilvl="0" w:tplc="1E18DB60">
      <w:start w:val="3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4D2616"/>
    <w:multiLevelType w:val="hybridMultilevel"/>
    <w:tmpl w:val="34562860"/>
    <w:lvl w:ilvl="0" w:tplc="B0146D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29D22D8"/>
    <w:multiLevelType w:val="multilevel"/>
    <w:tmpl w:val="D528F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2">
    <w:nsid w:val="52C16ED8"/>
    <w:multiLevelType w:val="hybridMultilevel"/>
    <w:tmpl w:val="8C80B0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C4602F"/>
    <w:multiLevelType w:val="hybridMultilevel"/>
    <w:tmpl w:val="617C6D82"/>
    <w:lvl w:ilvl="0" w:tplc="9E9EA1FC">
      <w:start w:val="1"/>
      <w:numFmt w:val="bullet"/>
      <w:lvlText w:val="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1" w:tplc="C21EA54E">
      <w:start w:val="1"/>
      <w:numFmt w:val="bullet"/>
      <w:lvlText w:val=""/>
      <w:lvlJc w:val="left"/>
      <w:pPr>
        <w:tabs>
          <w:tab w:val="num" w:pos="5475"/>
        </w:tabs>
        <w:ind w:left="5475" w:hanging="360"/>
      </w:pPr>
      <w:rPr>
        <w:rFonts w:ascii="Wingdings" w:hAnsi="Wingdings" w:cs="Wingdings" w:hint="default"/>
      </w:rPr>
    </w:lvl>
    <w:lvl w:ilvl="2" w:tplc="0E0AFCA2">
      <w:start w:val="1"/>
      <w:numFmt w:val="bullet"/>
      <w:lvlText w:val=""/>
      <w:lvlJc w:val="left"/>
      <w:pPr>
        <w:tabs>
          <w:tab w:val="num" w:pos="6195"/>
        </w:tabs>
        <w:ind w:left="6195" w:hanging="360"/>
      </w:pPr>
      <w:rPr>
        <w:rFonts w:ascii="Wingdings" w:hAnsi="Wingdings" w:cs="Wingdings" w:hint="default"/>
      </w:rPr>
    </w:lvl>
    <w:lvl w:ilvl="3" w:tplc="61ACA218">
      <w:start w:val="1"/>
      <w:numFmt w:val="bullet"/>
      <w:lvlText w:val="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  <w:lvl w:ilvl="4" w:tplc="077EBD3E">
      <w:start w:val="1"/>
      <w:numFmt w:val="bullet"/>
      <w:lvlText w:val=""/>
      <w:lvlJc w:val="left"/>
      <w:pPr>
        <w:tabs>
          <w:tab w:val="num" w:pos="7635"/>
        </w:tabs>
        <w:ind w:left="7635" w:hanging="360"/>
      </w:pPr>
      <w:rPr>
        <w:rFonts w:ascii="Wingdings" w:hAnsi="Wingdings" w:cs="Wingdings" w:hint="default"/>
      </w:rPr>
    </w:lvl>
    <w:lvl w:ilvl="5" w:tplc="9F422872">
      <w:start w:val="1"/>
      <w:numFmt w:val="bullet"/>
      <w:lvlText w:val=""/>
      <w:lvlJc w:val="left"/>
      <w:pPr>
        <w:tabs>
          <w:tab w:val="num" w:pos="8355"/>
        </w:tabs>
        <w:ind w:left="8355" w:hanging="360"/>
      </w:pPr>
      <w:rPr>
        <w:rFonts w:ascii="Wingdings" w:hAnsi="Wingdings" w:cs="Wingdings" w:hint="default"/>
      </w:rPr>
    </w:lvl>
    <w:lvl w:ilvl="6" w:tplc="F86838BC">
      <w:start w:val="1"/>
      <w:numFmt w:val="bullet"/>
      <w:lvlText w:val=""/>
      <w:lvlJc w:val="left"/>
      <w:pPr>
        <w:tabs>
          <w:tab w:val="num" w:pos="9075"/>
        </w:tabs>
        <w:ind w:left="9075" w:hanging="360"/>
      </w:pPr>
      <w:rPr>
        <w:rFonts w:ascii="Wingdings" w:hAnsi="Wingdings" w:cs="Wingdings" w:hint="default"/>
      </w:rPr>
    </w:lvl>
    <w:lvl w:ilvl="7" w:tplc="14DC8880">
      <w:start w:val="1"/>
      <w:numFmt w:val="bullet"/>
      <w:lvlText w:val=""/>
      <w:lvlJc w:val="left"/>
      <w:pPr>
        <w:tabs>
          <w:tab w:val="num" w:pos="9795"/>
        </w:tabs>
        <w:ind w:left="9795" w:hanging="360"/>
      </w:pPr>
      <w:rPr>
        <w:rFonts w:ascii="Wingdings" w:hAnsi="Wingdings" w:cs="Wingdings" w:hint="default"/>
      </w:rPr>
    </w:lvl>
    <w:lvl w:ilvl="8" w:tplc="1DB89CB4">
      <w:start w:val="1"/>
      <w:numFmt w:val="bullet"/>
      <w:lvlText w:val=""/>
      <w:lvlJc w:val="left"/>
      <w:pPr>
        <w:tabs>
          <w:tab w:val="num" w:pos="10515"/>
        </w:tabs>
        <w:ind w:left="10515" w:hanging="360"/>
      </w:pPr>
      <w:rPr>
        <w:rFonts w:ascii="Wingdings" w:hAnsi="Wingdings" w:cs="Wingdings" w:hint="default"/>
      </w:rPr>
    </w:lvl>
  </w:abstractNum>
  <w:abstractNum w:abstractNumId="14">
    <w:nsid w:val="59A422EC"/>
    <w:multiLevelType w:val="hybridMultilevel"/>
    <w:tmpl w:val="48D20758"/>
    <w:lvl w:ilvl="0" w:tplc="76AADB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70664629"/>
    <w:multiLevelType w:val="hybridMultilevel"/>
    <w:tmpl w:val="CCDC9A00"/>
    <w:lvl w:ilvl="0" w:tplc="6ECAA216">
      <w:start w:val="1"/>
      <w:numFmt w:val="bullet"/>
      <w:lvlText w:val=""/>
      <w:lvlJc w:val="left"/>
      <w:pPr>
        <w:tabs>
          <w:tab w:val="num" w:pos="1070"/>
        </w:tabs>
        <w:ind w:left="1070" w:hanging="360"/>
      </w:pPr>
      <w:rPr>
        <w:rFonts w:ascii="Wingdings" w:hAnsi="Wingdings" w:cs="Wingdings" w:hint="default"/>
      </w:rPr>
    </w:lvl>
    <w:lvl w:ilvl="1" w:tplc="CC649E94">
      <w:start w:val="1"/>
      <w:numFmt w:val="bullet"/>
      <w:lvlText w:val=""/>
      <w:lvlJc w:val="left"/>
      <w:pPr>
        <w:tabs>
          <w:tab w:val="num" w:pos="1790"/>
        </w:tabs>
        <w:ind w:left="1790" w:hanging="360"/>
      </w:pPr>
      <w:rPr>
        <w:rFonts w:ascii="Wingdings" w:hAnsi="Wingdings" w:cs="Wingdings" w:hint="default"/>
      </w:rPr>
    </w:lvl>
    <w:lvl w:ilvl="2" w:tplc="0B529454">
      <w:start w:val="1"/>
      <w:numFmt w:val="bullet"/>
      <w:lvlText w:val=""/>
      <w:lvlJc w:val="left"/>
      <w:pPr>
        <w:tabs>
          <w:tab w:val="num" w:pos="2510"/>
        </w:tabs>
        <w:ind w:left="2510" w:hanging="360"/>
      </w:pPr>
      <w:rPr>
        <w:rFonts w:ascii="Wingdings" w:hAnsi="Wingdings" w:cs="Wingdings" w:hint="default"/>
      </w:rPr>
    </w:lvl>
    <w:lvl w:ilvl="3" w:tplc="DCB24CFA">
      <w:start w:val="1"/>
      <w:numFmt w:val="bullet"/>
      <w:lvlText w:val=""/>
      <w:lvlJc w:val="left"/>
      <w:pPr>
        <w:tabs>
          <w:tab w:val="num" w:pos="3230"/>
        </w:tabs>
        <w:ind w:left="3230" w:hanging="360"/>
      </w:pPr>
      <w:rPr>
        <w:rFonts w:ascii="Wingdings" w:hAnsi="Wingdings" w:cs="Wingdings" w:hint="default"/>
      </w:rPr>
    </w:lvl>
    <w:lvl w:ilvl="4" w:tplc="9808EE10">
      <w:start w:val="1"/>
      <w:numFmt w:val="bullet"/>
      <w:lvlText w:val=""/>
      <w:lvlJc w:val="left"/>
      <w:pPr>
        <w:tabs>
          <w:tab w:val="num" w:pos="3950"/>
        </w:tabs>
        <w:ind w:left="3950" w:hanging="360"/>
      </w:pPr>
      <w:rPr>
        <w:rFonts w:ascii="Wingdings" w:hAnsi="Wingdings" w:cs="Wingdings" w:hint="default"/>
      </w:rPr>
    </w:lvl>
    <w:lvl w:ilvl="5" w:tplc="5ADC0E72">
      <w:start w:val="1"/>
      <w:numFmt w:val="bullet"/>
      <w:lvlText w:val=""/>
      <w:lvlJc w:val="left"/>
      <w:pPr>
        <w:tabs>
          <w:tab w:val="num" w:pos="4670"/>
        </w:tabs>
        <w:ind w:left="4670" w:hanging="360"/>
      </w:pPr>
      <w:rPr>
        <w:rFonts w:ascii="Wingdings" w:hAnsi="Wingdings" w:cs="Wingdings" w:hint="default"/>
      </w:rPr>
    </w:lvl>
    <w:lvl w:ilvl="6" w:tplc="70E6B612">
      <w:start w:val="1"/>
      <w:numFmt w:val="bullet"/>
      <w:lvlText w:val=""/>
      <w:lvlJc w:val="left"/>
      <w:pPr>
        <w:tabs>
          <w:tab w:val="num" w:pos="5390"/>
        </w:tabs>
        <w:ind w:left="5390" w:hanging="360"/>
      </w:pPr>
      <w:rPr>
        <w:rFonts w:ascii="Wingdings" w:hAnsi="Wingdings" w:cs="Wingdings" w:hint="default"/>
      </w:rPr>
    </w:lvl>
    <w:lvl w:ilvl="7" w:tplc="7ACA39BA">
      <w:start w:val="1"/>
      <w:numFmt w:val="bullet"/>
      <w:lvlText w:val=""/>
      <w:lvlJc w:val="left"/>
      <w:pPr>
        <w:tabs>
          <w:tab w:val="num" w:pos="6110"/>
        </w:tabs>
        <w:ind w:left="6110" w:hanging="360"/>
      </w:pPr>
      <w:rPr>
        <w:rFonts w:ascii="Wingdings" w:hAnsi="Wingdings" w:cs="Wingdings" w:hint="default"/>
      </w:rPr>
    </w:lvl>
    <w:lvl w:ilvl="8" w:tplc="120E069A">
      <w:start w:val="1"/>
      <w:numFmt w:val="bullet"/>
      <w:lvlText w:val=""/>
      <w:lvlJc w:val="left"/>
      <w:pPr>
        <w:tabs>
          <w:tab w:val="num" w:pos="6830"/>
        </w:tabs>
        <w:ind w:left="6830" w:hanging="360"/>
      </w:pPr>
      <w:rPr>
        <w:rFonts w:ascii="Wingdings" w:hAnsi="Wingdings" w:cs="Wingdings" w:hint="default"/>
      </w:rPr>
    </w:lvl>
  </w:abstractNum>
  <w:abstractNum w:abstractNumId="16">
    <w:nsid w:val="738C04BE"/>
    <w:multiLevelType w:val="hybridMultilevel"/>
    <w:tmpl w:val="44165390"/>
    <w:lvl w:ilvl="0" w:tplc="9A00A076">
      <w:start w:val="3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17">
    <w:nsid w:val="76E456DA"/>
    <w:multiLevelType w:val="hybridMultilevel"/>
    <w:tmpl w:val="5600B610"/>
    <w:lvl w:ilvl="0" w:tplc="199CDB9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189C775E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F996F2B"/>
    <w:multiLevelType w:val="hybridMultilevel"/>
    <w:tmpl w:val="352890E0"/>
    <w:lvl w:ilvl="0" w:tplc="637E50A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A5D0CD7A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72C6A770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86088F8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29341D64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F964159C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28C5D80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6D26C1B2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58B6B230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7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0"/>
  </w:num>
  <w:num w:numId="6">
    <w:abstractNumId w:val="17"/>
  </w:num>
  <w:num w:numId="7">
    <w:abstractNumId w:val="6"/>
  </w:num>
  <w:num w:numId="8">
    <w:abstractNumId w:val="16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0"/>
  </w:num>
  <w:num w:numId="13">
    <w:abstractNumId w:val="18"/>
  </w:num>
  <w:num w:numId="14">
    <w:abstractNumId w:val="5"/>
  </w:num>
  <w:num w:numId="15">
    <w:abstractNumId w:val="13"/>
  </w:num>
  <w:num w:numId="16">
    <w:abstractNumId w:val="15"/>
  </w:num>
  <w:num w:numId="17">
    <w:abstractNumId w:val="12"/>
  </w:num>
  <w:num w:numId="18">
    <w:abstractNumId w:val="4"/>
  </w:num>
  <w:num w:numId="19">
    <w:abstractNumId w:val="1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EF6"/>
    <w:rsid w:val="00046F1E"/>
    <w:rsid w:val="00064EB5"/>
    <w:rsid w:val="0008541C"/>
    <w:rsid w:val="000A0679"/>
    <w:rsid w:val="000D0819"/>
    <w:rsid w:val="000E56A6"/>
    <w:rsid w:val="00105135"/>
    <w:rsid w:val="00167A66"/>
    <w:rsid w:val="001B56E4"/>
    <w:rsid w:val="001D3FB1"/>
    <w:rsid w:val="00201348"/>
    <w:rsid w:val="00204586"/>
    <w:rsid w:val="00212235"/>
    <w:rsid w:val="00224FA5"/>
    <w:rsid w:val="0029523F"/>
    <w:rsid w:val="002B0EC0"/>
    <w:rsid w:val="002B1869"/>
    <w:rsid w:val="0031437E"/>
    <w:rsid w:val="003628BA"/>
    <w:rsid w:val="00383815"/>
    <w:rsid w:val="00391771"/>
    <w:rsid w:val="003C4746"/>
    <w:rsid w:val="003F2EF6"/>
    <w:rsid w:val="004136A2"/>
    <w:rsid w:val="004218BF"/>
    <w:rsid w:val="0043560D"/>
    <w:rsid w:val="00435FDC"/>
    <w:rsid w:val="004401A4"/>
    <w:rsid w:val="00445A4F"/>
    <w:rsid w:val="00447656"/>
    <w:rsid w:val="0045121A"/>
    <w:rsid w:val="004868F1"/>
    <w:rsid w:val="004A271B"/>
    <w:rsid w:val="004D1023"/>
    <w:rsid w:val="004E6782"/>
    <w:rsid w:val="00541158"/>
    <w:rsid w:val="00576694"/>
    <w:rsid w:val="00582722"/>
    <w:rsid w:val="00591C62"/>
    <w:rsid w:val="005923AF"/>
    <w:rsid w:val="005D6B58"/>
    <w:rsid w:val="005E6D98"/>
    <w:rsid w:val="00600FDD"/>
    <w:rsid w:val="00610769"/>
    <w:rsid w:val="00624A4D"/>
    <w:rsid w:val="006348EB"/>
    <w:rsid w:val="00645C6F"/>
    <w:rsid w:val="00646F0E"/>
    <w:rsid w:val="00655521"/>
    <w:rsid w:val="006753AF"/>
    <w:rsid w:val="006A58E9"/>
    <w:rsid w:val="006C3A63"/>
    <w:rsid w:val="006C4799"/>
    <w:rsid w:val="006D5164"/>
    <w:rsid w:val="00705E58"/>
    <w:rsid w:val="00710CA6"/>
    <w:rsid w:val="00711919"/>
    <w:rsid w:val="007166F9"/>
    <w:rsid w:val="007233D3"/>
    <w:rsid w:val="00773DA5"/>
    <w:rsid w:val="00796690"/>
    <w:rsid w:val="007A5B3C"/>
    <w:rsid w:val="007B50B7"/>
    <w:rsid w:val="007B7184"/>
    <w:rsid w:val="007C727B"/>
    <w:rsid w:val="007D3024"/>
    <w:rsid w:val="007D3390"/>
    <w:rsid w:val="007D5A52"/>
    <w:rsid w:val="007D6A1E"/>
    <w:rsid w:val="0084411A"/>
    <w:rsid w:val="00850494"/>
    <w:rsid w:val="008B00EF"/>
    <w:rsid w:val="008B0BD3"/>
    <w:rsid w:val="008B5EC6"/>
    <w:rsid w:val="008C2747"/>
    <w:rsid w:val="008F6C41"/>
    <w:rsid w:val="00915C1A"/>
    <w:rsid w:val="00917142"/>
    <w:rsid w:val="009270AF"/>
    <w:rsid w:val="00953FFF"/>
    <w:rsid w:val="00964418"/>
    <w:rsid w:val="00981CD9"/>
    <w:rsid w:val="009C0CCA"/>
    <w:rsid w:val="00A01BD3"/>
    <w:rsid w:val="00A3726B"/>
    <w:rsid w:val="00A37FC7"/>
    <w:rsid w:val="00A463FD"/>
    <w:rsid w:val="00A775CD"/>
    <w:rsid w:val="00B047F7"/>
    <w:rsid w:val="00B36D87"/>
    <w:rsid w:val="00B6671B"/>
    <w:rsid w:val="00B76588"/>
    <w:rsid w:val="00B86D53"/>
    <w:rsid w:val="00BA146E"/>
    <w:rsid w:val="00BD4064"/>
    <w:rsid w:val="00BF0108"/>
    <w:rsid w:val="00C01A2A"/>
    <w:rsid w:val="00C03051"/>
    <w:rsid w:val="00C171A5"/>
    <w:rsid w:val="00C20895"/>
    <w:rsid w:val="00C22ADD"/>
    <w:rsid w:val="00C54F1A"/>
    <w:rsid w:val="00C650DF"/>
    <w:rsid w:val="00C65539"/>
    <w:rsid w:val="00C77679"/>
    <w:rsid w:val="00C92CBC"/>
    <w:rsid w:val="00CB743D"/>
    <w:rsid w:val="00CC2133"/>
    <w:rsid w:val="00CC3399"/>
    <w:rsid w:val="00D3643D"/>
    <w:rsid w:val="00D62B24"/>
    <w:rsid w:val="00D921FA"/>
    <w:rsid w:val="00DA5D31"/>
    <w:rsid w:val="00E14610"/>
    <w:rsid w:val="00E434B9"/>
    <w:rsid w:val="00E47C5F"/>
    <w:rsid w:val="00EA3F8F"/>
    <w:rsid w:val="00F12CE6"/>
    <w:rsid w:val="00F154DC"/>
    <w:rsid w:val="00F170BA"/>
    <w:rsid w:val="00F3704B"/>
    <w:rsid w:val="00F42C39"/>
    <w:rsid w:val="00F952E3"/>
    <w:rsid w:val="00FA41A4"/>
    <w:rsid w:val="00FD548C"/>
    <w:rsid w:val="00F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EF6"/>
    <w:rPr>
      <w:sz w:val="28"/>
      <w:szCs w:val="28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3F2EF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3F2EF6"/>
    <w:pPr>
      <w:keepNext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3F2EF6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1">
    <w:name w:val="Heading 2 Char1"/>
    <w:link w:val="Heading2"/>
    <w:uiPriority w:val="99"/>
    <w:locked/>
    <w:rsid w:val="003F2EF6"/>
    <w:rPr>
      <w:sz w:val="24"/>
      <w:szCs w:val="24"/>
      <w:lang w:val="ru-RU" w:eastAsia="ru-RU"/>
    </w:rPr>
  </w:style>
  <w:style w:type="paragraph" w:customStyle="1" w:styleId="a">
    <w:name w:val="Знак Знак Знак Знак Знак Знак Знак Знак Знак Знак"/>
    <w:basedOn w:val="Normal"/>
    <w:uiPriority w:val="99"/>
    <w:rsid w:val="003F2EF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1"/>
    <w:uiPriority w:val="99"/>
    <w:rsid w:val="003F2EF6"/>
    <w:pPr>
      <w:spacing w:after="120"/>
      <w:ind w:left="283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8"/>
      <w:szCs w:val="28"/>
    </w:rPr>
  </w:style>
  <w:style w:type="character" w:customStyle="1" w:styleId="BodyTextIndentChar1">
    <w:name w:val="Body Text Indent Char1"/>
    <w:link w:val="BodyTextIndent"/>
    <w:uiPriority w:val="99"/>
    <w:locked/>
    <w:rsid w:val="003F2EF6"/>
    <w:rPr>
      <w:sz w:val="24"/>
      <w:szCs w:val="24"/>
      <w:lang w:val="ru-RU" w:eastAsia="ru-RU"/>
    </w:rPr>
  </w:style>
  <w:style w:type="paragraph" w:styleId="Caption">
    <w:name w:val="caption"/>
    <w:basedOn w:val="Normal"/>
    <w:next w:val="Normal"/>
    <w:uiPriority w:val="99"/>
    <w:qFormat/>
    <w:rsid w:val="003F2EF6"/>
    <w:rPr>
      <w:b/>
      <w:bCs/>
      <w:sz w:val="22"/>
      <w:szCs w:val="22"/>
    </w:rPr>
  </w:style>
  <w:style w:type="paragraph" w:styleId="BodyTextIndent2">
    <w:name w:val="Body Text Indent 2"/>
    <w:basedOn w:val="Normal"/>
    <w:link w:val="BodyTextIndent2Char1"/>
    <w:uiPriority w:val="99"/>
    <w:rsid w:val="003F2EF6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8"/>
      <w:szCs w:val="28"/>
    </w:rPr>
  </w:style>
  <w:style w:type="character" w:customStyle="1" w:styleId="BodyTextIndent2Char1">
    <w:name w:val="Body Text Indent 2 Char1"/>
    <w:link w:val="BodyTextIndent2"/>
    <w:uiPriority w:val="99"/>
    <w:locked/>
    <w:rsid w:val="003F2EF6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1"/>
    <w:uiPriority w:val="99"/>
    <w:semiHidden/>
    <w:rsid w:val="003F2E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BalloonTextChar1">
    <w:name w:val="Balloon Text Char1"/>
    <w:link w:val="BalloonText"/>
    <w:uiPriority w:val="99"/>
    <w:semiHidden/>
    <w:locked/>
    <w:rsid w:val="003F2EF6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99"/>
    <w:rsid w:val="00953F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4401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8"/>
      <w:szCs w:val="28"/>
    </w:rPr>
  </w:style>
  <w:style w:type="paragraph" w:styleId="NormalWeb">
    <w:name w:val="Normal (Web)"/>
    <w:basedOn w:val="Normal"/>
    <w:uiPriority w:val="99"/>
    <w:rsid w:val="004401A4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uiPriority w:val="99"/>
    <w:rsid w:val="004401A4"/>
    <w:pPr>
      <w:widowControl w:val="0"/>
      <w:snapToGrid w:val="0"/>
      <w:ind w:firstLine="720"/>
    </w:pPr>
    <w:rPr>
      <w:rFonts w:ascii="Arial" w:hAnsi="Arial" w:cs="Arial"/>
      <w:sz w:val="20"/>
      <w:szCs w:val="20"/>
    </w:rPr>
  </w:style>
  <w:style w:type="character" w:styleId="Emphasis">
    <w:name w:val="Emphasis"/>
    <w:basedOn w:val="DefaultParagraphFont"/>
    <w:uiPriority w:val="99"/>
    <w:qFormat/>
    <w:rsid w:val="004401A4"/>
    <w:rPr>
      <w:i/>
      <w:iCs/>
    </w:rPr>
  </w:style>
  <w:style w:type="character" w:customStyle="1" w:styleId="8">
    <w:name w:val="Основной текст (8)"/>
    <w:link w:val="81"/>
    <w:uiPriority w:val="99"/>
    <w:locked/>
    <w:rsid w:val="004401A4"/>
    <w:rPr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Normal"/>
    <w:link w:val="8"/>
    <w:uiPriority w:val="99"/>
    <w:rsid w:val="004401A4"/>
    <w:pPr>
      <w:shd w:val="clear" w:color="auto" w:fill="FFFFFF"/>
      <w:spacing w:after="300" w:line="322" w:lineRule="exact"/>
      <w:jc w:val="center"/>
    </w:pPr>
    <w:rPr>
      <w:shd w:val="clear" w:color="auto" w:fill="FFFFFF"/>
    </w:rPr>
  </w:style>
  <w:style w:type="paragraph" w:customStyle="1" w:styleId="a0">
    <w:name w:val="Без интервала"/>
    <w:uiPriority w:val="99"/>
    <w:rsid w:val="004401A4"/>
    <w:rPr>
      <w:rFonts w:ascii="Calibri" w:hAnsi="Calibri" w:cs="Calibri"/>
      <w:lang w:eastAsia="en-US"/>
    </w:rPr>
  </w:style>
  <w:style w:type="paragraph" w:customStyle="1" w:styleId="ConsPlusCell">
    <w:name w:val="ConsPlusCell"/>
    <w:uiPriority w:val="99"/>
    <w:rsid w:val="004401A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4401A4"/>
    <w:rPr>
      <w:color w:val="0000FF"/>
      <w:u w:val="single"/>
    </w:rPr>
  </w:style>
  <w:style w:type="paragraph" w:styleId="Header">
    <w:name w:val="header"/>
    <w:basedOn w:val="Normal"/>
    <w:link w:val="HeaderChar1"/>
    <w:uiPriority w:val="99"/>
    <w:rsid w:val="0008541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8"/>
      <w:szCs w:val="28"/>
    </w:rPr>
  </w:style>
  <w:style w:type="character" w:customStyle="1" w:styleId="HeaderChar1">
    <w:name w:val="Header Char1"/>
    <w:link w:val="Header"/>
    <w:uiPriority w:val="99"/>
    <w:locked/>
    <w:rsid w:val="0008541C"/>
    <w:rPr>
      <w:sz w:val="24"/>
      <w:szCs w:val="24"/>
    </w:rPr>
  </w:style>
  <w:style w:type="paragraph" w:styleId="Footer">
    <w:name w:val="footer"/>
    <w:basedOn w:val="Normal"/>
    <w:link w:val="FooterChar1"/>
    <w:uiPriority w:val="99"/>
    <w:rsid w:val="0008541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8"/>
      <w:szCs w:val="28"/>
    </w:rPr>
  </w:style>
  <w:style w:type="character" w:customStyle="1" w:styleId="FooterChar1">
    <w:name w:val="Footer Char1"/>
    <w:link w:val="Footer"/>
    <w:uiPriority w:val="99"/>
    <w:locked/>
    <w:rsid w:val="0008541C"/>
    <w:rPr>
      <w:sz w:val="24"/>
      <w:szCs w:val="24"/>
    </w:rPr>
  </w:style>
  <w:style w:type="paragraph" w:customStyle="1" w:styleId="a1">
    <w:name w:val="Абзац списка"/>
    <w:basedOn w:val="Normal"/>
    <w:uiPriority w:val="99"/>
    <w:rsid w:val="00212235"/>
    <w:pPr>
      <w:ind w:left="72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39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49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49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49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9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9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9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49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49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49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9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9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50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47</Pages>
  <Words>10898</Words>
  <Characters>-32766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</dc:title>
  <dc:subject/>
  <dc:creator>Айрат</dc:creator>
  <cp:keywords/>
  <dc:description/>
  <cp:lastModifiedBy>Айрат66</cp:lastModifiedBy>
  <cp:revision>2</cp:revision>
  <cp:lastPrinted>2015-10-15T07:11:00Z</cp:lastPrinted>
  <dcterms:created xsi:type="dcterms:W3CDTF">2015-10-26T07:45:00Z</dcterms:created>
  <dcterms:modified xsi:type="dcterms:W3CDTF">2015-10-26T07:45:00Z</dcterms:modified>
</cp:coreProperties>
</file>